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684" w:rsidRPr="00E92B08" w:rsidRDefault="004D4684" w:rsidP="00E92B08">
      <w:pPr>
        <w:jc w:val="center"/>
        <w:rPr>
          <w:rFonts w:ascii="Times New Roman" w:hAnsi="Times New Roman"/>
          <w:color w:val="000000"/>
          <w:szCs w:val="20"/>
          <w:lang w:val="hr-HR"/>
        </w:rPr>
      </w:pPr>
      <w:r w:rsidRPr="00E92B08">
        <w:rPr>
          <w:rFonts w:ascii="Times New Roman" w:hAnsi="Times New Roman"/>
          <w:b/>
          <w:bCs/>
          <w:color w:val="000000"/>
          <w:szCs w:val="20"/>
          <w:lang w:val="hr-HR"/>
        </w:rPr>
        <w:t>SOROPTIMIST INTERNATIONAL-</w:t>
      </w:r>
      <w:r w:rsidRPr="00E92B08">
        <w:rPr>
          <w:rFonts w:ascii="Times New Roman" w:hAnsi="Times New Roman"/>
          <w:color w:val="000000"/>
          <w:szCs w:val="20"/>
          <w:lang w:val="hr-HR"/>
        </w:rPr>
        <w:t xml:space="preserve"> KLUB ZAGREB CENTAR</w:t>
      </w:r>
    </w:p>
    <w:p w:rsidR="004D4684" w:rsidRPr="00E92B08" w:rsidRDefault="004D4684" w:rsidP="00E92B08">
      <w:pPr>
        <w:jc w:val="center"/>
        <w:rPr>
          <w:rFonts w:ascii="Times New Roman" w:hAnsi="Times New Roman"/>
          <w:color w:val="000000"/>
          <w:szCs w:val="20"/>
          <w:lang w:val="hr-HR"/>
        </w:rPr>
      </w:pPr>
      <w:r w:rsidRPr="00E92B08">
        <w:rPr>
          <w:rFonts w:ascii="Times New Roman" w:hAnsi="Times New Roman"/>
          <w:color w:val="000000"/>
          <w:szCs w:val="20"/>
          <w:lang w:val="hr-HR"/>
        </w:rPr>
        <w:t xml:space="preserve"> Sjedište: </w:t>
      </w:r>
      <w:proofErr w:type="spellStart"/>
      <w:r w:rsidRPr="00E92B08">
        <w:rPr>
          <w:rFonts w:ascii="Times New Roman" w:hAnsi="Times New Roman"/>
          <w:color w:val="000000"/>
          <w:szCs w:val="20"/>
          <w:lang w:val="hr-HR"/>
        </w:rPr>
        <w:t>Zelenjak</w:t>
      </w:r>
      <w:proofErr w:type="spellEnd"/>
      <w:r w:rsidRPr="00E92B08">
        <w:rPr>
          <w:rFonts w:ascii="Times New Roman" w:hAnsi="Times New Roman"/>
          <w:color w:val="000000"/>
          <w:szCs w:val="20"/>
          <w:lang w:val="hr-HR"/>
        </w:rPr>
        <w:t xml:space="preserve"> 24, 1000 Zagreb</w:t>
      </w:r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 xml:space="preserve">Predsjednica kluba Nataša </w:t>
      </w:r>
      <w:proofErr w:type="spellStart"/>
      <w:r w:rsidRPr="00E92B08">
        <w:rPr>
          <w:rFonts w:ascii="Times New Roman" w:hAnsi="Times New Roman"/>
          <w:szCs w:val="20"/>
          <w:lang w:val="hr-HR"/>
        </w:rPr>
        <w:t>Pogorilić</w:t>
      </w:r>
      <w:proofErr w:type="spellEnd"/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2832" w:firstLine="287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Temeljem Statuta kluba čl. 7 i Pravilnika o dodjeli financijske potpore</w:t>
      </w:r>
    </w:p>
    <w:p w:rsidR="004D4684" w:rsidRPr="00E92B08" w:rsidRDefault="004D4684" w:rsidP="00E92B08">
      <w:p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darovitim studenticama predsjedništvo Kluba raspisuje</w:t>
      </w:r>
    </w:p>
    <w:p w:rsidR="004D4684" w:rsidRPr="00E92B08" w:rsidRDefault="004D4684" w:rsidP="00E92B08">
      <w:pPr>
        <w:ind w:left="2608" w:firstLine="369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 A T J E Č A J</w:t>
      </w:r>
    </w:p>
    <w:p w:rsidR="004D4684" w:rsidRPr="00E92B08" w:rsidRDefault="004D4684" w:rsidP="00E92B08">
      <w:pPr>
        <w:ind w:left="2608" w:firstLine="86"/>
        <w:jc w:val="center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dodjelu financijske potpore u svrhu školovanja djevojci bez odgovarajuće roditeljske skrbi za 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/2018.</w:t>
      </w:r>
    </w:p>
    <w:p w:rsidR="004D4684" w:rsidRPr="00E92B08" w:rsidRDefault="004D4684" w:rsidP="00E92B08">
      <w:pPr>
        <w:ind w:left="2608" w:hanging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 xml:space="preserve">/2018. dodijelit će se jedna (1) financijska potpora 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 studij na javnom visokom učilištu tehničkih znanosti, računarstva i informatike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Pravo sudjelovanja na natječaju imaju kandidatkinje koje udovoljavaju sljedećim uvjetima: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državljanke Republike Hrvatske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redovne studentice bez ponavljanja godine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nisu apsolventice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su završile prethodnu godinu studija, odnosno završni razred srednje škole  najmanje s prosječnom ocjenom 3,0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 xml:space="preserve">da su do punoljetnosti bile bez roditeljske skrbi, smještene u domovima socijalne skrbi ili u udomiteljskim obiteljima </w:t>
      </w:r>
    </w:p>
    <w:p w:rsidR="004D4684" w:rsidRPr="00E92B08" w:rsidRDefault="004D4684" w:rsidP="00E92B08">
      <w:pPr>
        <w:numPr>
          <w:ilvl w:val="0"/>
          <w:numId w:val="15"/>
        </w:numPr>
        <w:rPr>
          <w:rFonts w:ascii="Times New Roman" w:hAnsi="Times New Roman"/>
          <w:szCs w:val="20"/>
          <w:lang w:val="hr-HR"/>
        </w:rPr>
      </w:pPr>
      <w:r w:rsidRPr="00E92B08">
        <w:rPr>
          <w:rFonts w:ascii="Times New Roman" w:hAnsi="Times New Roman"/>
          <w:szCs w:val="20"/>
          <w:lang w:val="hr-HR"/>
        </w:rPr>
        <w:t>da ne ostvaruju pravo na stipendiju po nekoj drugoj osnovi.</w:t>
      </w:r>
    </w:p>
    <w:p w:rsidR="004D4684" w:rsidRPr="00E92B08" w:rsidRDefault="004D4684" w:rsidP="00E92B08">
      <w:pPr>
        <w:ind w:firstLine="709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Financijska potpora dodjeljuje se za razdoblje od 10 mjeseci s početkom od 1. listopada tekuće godine.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Mjesečni iznos potpore je 800,00 kn (osamsto kuna)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Rok za podnošenje zahtjeva je 30. 11. 2017.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Zahtjev s kratkim životopisom (podaci o studentici, socijalni status, naziv visokog učilišta na koje se upisala, ukupan prosjek ocjena prethodno završene godine, nagrade, priznanja i sl.) podnosi se poštom preporučeno na adresu Kluba:</w:t>
      </w:r>
    </w:p>
    <w:p w:rsidR="004D4684" w:rsidRPr="00E92B08" w:rsidRDefault="004D4684" w:rsidP="00E92B08">
      <w:pPr>
        <w:pStyle w:val="ListParagraph"/>
        <w:rPr>
          <w:rFonts w:ascii="Times New Roman" w:hAnsi="Times New Roman"/>
          <w:b/>
          <w:szCs w:val="20"/>
          <w:lang w:val="hr-HR"/>
        </w:rPr>
      </w:pPr>
      <w:proofErr w:type="spellStart"/>
      <w:r w:rsidRPr="00E92B08">
        <w:rPr>
          <w:rFonts w:ascii="Times New Roman" w:hAnsi="Times New Roman"/>
          <w:b/>
          <w:szCs w:val="20"/>
          <w:lang w:val="hr-HR"/>
        </w:rPr>
        <w:t>Zelenjak</w:t>
      </w:r>
      <w:proofErr w:type="spellEnd"/>
      <w:r w:rsidRPr="00E92B08">
        <w:rPr>
          <w:rFonts w:ascii="Times New Roman" w:hAnsi="Times New Roman"/>
          <w:b/>
          <w:szCs w:val="20"/>
          <w:lang w:val="hr-HR"/>
        </w:rPr>
        <w:t xml:space="preserve"> 24 10 000 Zagreb</w:t>
      </w:r>
      <w:bookmarkStart w:id="0" w:name="_GoBack"/>
      <w:bookmarkEnd w:id="0"/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 xml:space="preserve">ili e-poštom na </w:t>
      </w:r>
      <w:r w:rsidR="00A63985" w:rsidRPr="00A63985">
        <w:rPr>
          <w:rFonts w:ascii="Times New Roman" w:hAnsi="Times New Roman"/>
          <w:b/>
          <w:szCs w:val="20"/>
          <w:lang w:val="hr-HR"/>
        </w:rPr>
        <w:t>soroptimist.zagreb.centar@gmail.com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Uz zahtjev sa životopisom potrebno je priložiti sljedeće dokumente: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domovnicu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osobnu iskaznicu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ovjereni prijepis ocjena s prethodne godine studija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za studentice prve godine ovjerenu presliku svjedodžbe četvrtog razreda srednje škole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rješenje centra za socijalnu skrb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- potvrda o upisu na javno visoko učilište.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Kod prijave elektroničkom poštom potrebna dokumentacija dostavlja se poštom najkasnije do dana zaključenja natječaja.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Nepotpuna dokumentacija neće se razmatrati kao ni ona zaprimljena nakon isteka natječajnog roka.</w:t>
      </w:r>
    </w:p>
    <w:p w:rsidR="004D4684" w:rsidRPr="00E92B08" w:rsidRDefault="004D4684" w:rsidP="00E92B08">
      <w:pPr>
        <w:numPr>
          <w:ilvl w:val="0"/>
          <w:numId w:val="14"/>
        </w:numPr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O rezultatima natječaja kandidatkinje će biti obaviještene najkasnije 30 dana od dana zaključenja natječaja.</w:t>
      </w: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Predsjednica Kluba</w:t>
      </w: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 xml:space="preserve">Nataša </w:t>
      </w:r>
      <w:proofErr w:type="spellStart"/>
      <w:r w:rsidRPr="00E92B08">
        <w:rPr>
          <w:rFonts w:ascii="Times New Roman" w:hAnsi="Times New Roman"/>
          <w:b/>
          <w:szCs w:val="20"/>
          <w:lang w:val="hr-HR"/>
        </w:rPr>
        <w:t>Pogorilić</w:t>
      </w:r>
      <w:proofErr w:type="spellEnd"/>
    </w:p>
    <w:p w:rsidR="004D4684" w:rsidRPr="00E92B08" w:rsidRDefault="004D4684" w:rsidP="00E92B08">
      <w:pPr>
        <w:ind w:left="3912" w:firstLine="130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lastRenderedPageBreak/>
        <w:t>ZAHTJEV ZA DODJELU FINANCIJSKE POMOĆI STUDENTICAMA ZA</w:t>
      </w:r>
    </w:p>
    <w:p w:rsidR="004D4684" w:rsidRPr="00E92B08" w:rsidRDefault="004D4684" w:rsidP="00E92B08">
      <w:pPr>
        <w:jc w:val="center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AKADEMSKU GODINU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</w:p>
    <w:p w:rsidR="004D4684" w:rsidRPr="00E92B08" w:rsidRDefault="004D4684" w:rsidP="00E92B08">
      <w:pPr>
        <w:ind w:left="1730" w:firstLine="878"/>
        <w:jc w:val="center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1730" w:hanging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studentici</w:t>
      </w:r>
    </w:p>
    <w:p w:rsidR="004D4684" w:rsidRPr="00E92B08" w:rsidRDefault="004D4684" w:rsidP="00E92B08">
      <w:pPr>
        <w:ind w:left="1730" w:hanging="1304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 xml:space="preserve">IME I PREZIME </w:t>
      </w:r>
      <w:r w:rsidRPr="00E92B08">
        <w:rPr>
          <w:rFonts w:ascii="Times New Roman" w:hAnsi="Times New Roman"/>
          <w:b/>
          <w:szCs w:val="20"/>
          <w:lang w:val="hr-HR"/>
        </w:rPr>
        <w:tab/>
      </w:r>
      <w:r w:rsidRPr="00E92B08">
        <w:rPr>
          <w:rFonts w:ascii="Times New Roman" w:hAnsi="Times New Roman"/>
          <w:b/>
          <w:szCs w:val="20"/>
          <w:lang w:val="hr-HR"/>
        </w:rPr>
        <w:tab/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DATUM I MJESTO ROĐENJA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BROJ OSOBNE ISKAZNICE I MJESTO IZDAVANJA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OIB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ADRESA STANOVANJA,  POŠTANSKI BROJ,  PREBIVALIŠTE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TELEFON      MOBITEL      E-MAIL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studiju: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NAZIV FAKULTETA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UPISANA AKADEMSKA GODINA 2017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  <w:r w:rsidRPr="00E92B08">
        <w:rPr>
          <w:rFonts w:ascii="Times New Roman" w:hAnsi="Times New Roman"/>
          <w:b/>
          <w:szCs w:val="20"/>
          <w:lang w:val="hr-HR"/>
        </w:rPr>
        <w:t>/2018</w:t>
      </w:r>
      <w:r w:rsidR="00C31309" w:rsidRPr="00E92B08">
        <w:rPr>
          <w:rFonts w:ascii="Times New Roman" w:hAnsi="Times New Roman"/>
          <w:b/>
          <w:szCs w:val="20"/>
          <w:lang w:val="hr-HR"/>
        </w:rPr>
        <w:t>.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UKUPAN PROSJEK OCJENA PRETHODNO ZAVRŠENE GODINE</w:t>
      </w: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Podaci o sudjelovanjima i osvojenim nagradama, priznanjima: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NAZIV NAGRADE, NATJECANJA, PRIZNANJA</w:t>
      </w:r>
    </w:p>
    <w:p w:rsidR="004D4684" w:rsidRPr="00E92B08" w:rsidRDefault="004D4684" w:rsidP="00E92B08">
      <w:pPr>
        <w:ind w:left="720" w:hanging="294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PRILOZI ZAHTJEVU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  <w:r w:rsidRPr="00E92B08">
        <w:rPr>
          <w:rFonts w:ascii="Times New Roman" w:hAnsi="Times New Roman"/>
          <w:b/>
          <w:szCs w:val="20"/>
          <w:lang w:val="hr-HR"/>
        </w:rPr>
        <w:t>U Zagrebu, 30. rujna 2017.</w:t>
      </w:r>
    </w:p>
    <w:p w:rsidR="004D4684" w:rsidRPr="00E92B08" w:rsidRDefault="004D4684" w:rsidP="00E92B08">
      <w:pPr>
        <w:ind w:left="426"/>
        <w:rPr>
          <w:rFonts w:ascii="Times New Roman" w:hAnsi="Times New Roman"/>
          <w:b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yellow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4D4684" w:rsidRPr="00E92B08" w:rsidRDefault="004D4684" w:rsidP="00E92B08">
      <w:pPr>
        <w:ind w:left="426"/>
        <w:rPr>
          <w:rFonts w:ascii="Times New Roman" w:hAnsi="Times New Roman"/>
          <w:szCs w:val="20"/>
          <w:highlight w:val="red"/>
          <w:lang w:val="hr-HR"/>
        </w:rPr>
      </w:pPr>
    </w:p>
    <w:p w:rsidR="00C15876" w:rsidRPr="00E92B08" w:rsidRDefault="00C15876" w:rsidP="00E92B08">
      <w:pPr>
        <w:rPr>
          <w:szCs w:val="20"/>
        </w:rPr>
      </w:pPr>
    </w:p>
    <w:sectPr w:rsidR="00C15876" w:rsidRPr="00E92B08" w:rsidSect="0079151F">
      <w:headerReference w:type="default" r:id="rId8"/>
      <w:footerReference w:type="default" r:id="rId9"/>
      <w:pgSz w:w="11906" w:h="16838" w:code="9"/>
      <w:pgMar w:top="1985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82D" w:rsidRDefault="0041682D" w:rsidP="0079151F">
      <w:r>
        <w:separator/>
      </w:r>
    </w:p>
  </w:endnote>
  <w:endnote w:type="continuationSeparator" w:id="0">
    <w:p w:rsidR="0041682D" w:rsidRDefault="0041682D" w:rsidP="00791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10F" w:rsidRPr="009E310F" w:rsidRDefault="009E310F" w:rsidP="009E310F">
    <w:pPr>
      <w:pStyle w:val="Footer"/>
      <w:jc w:val="center"/>
      <w:rPr>
        <w:szCs w:val="16"/>
      </w:rPr>
    </w:pPr>
    <w:r w:rsidRPr="009E310F">
      <w:rPr>
        <w:szCs w:val="16"/>
      </w:rPr>
      <w:t>Soroptimist International klub Zagreb Centar</w:t>
    </w:r>
  </w:p>
  <w:p w:rsidR="00E84436" w:rsidRPr="009E310F" w:rsidRDefault="009E310F" w:rsidP="00C77CC2">
    <w:pPr>
      <w:pStyle w:val="Footer"/>
      <w:jc w:val="center"/>
      <w:rPr>
        <w:szCs w:val="16"/>
      </w:rPr>
    </w:pPr>
    <w:r>
      <w:rPr>
        <w:szCs w:val="16"/>
      </w:rPr>
      <w:t>http://soroptimist-zagreb-</w:t>
    </w:r>
    <w:r w:rsidRPr="009E310F">
      <w:rPr>
        <w:szCs w:val="16"/>
      </w:rPr>
      <w:t>centar.com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82D" w:rsidRDefault="0041682D" w:rsidP="0079151F">
      <w:r>
        <w:separator/>
      </w:r>
    </w:p>
  </w:footnote>
  <w:footnote w:type="continuationSeparator" w:id="0">
    <w:p w:rsidR="0041682D" w:rsidRDefault="0041682D" w:rsidP="00791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51F" w:rsidRDefault="00D74944">
    <w:pPr>
      <w:pStyle w:val="Header"/>
    </w:pPr>
    <w:r>
      <w:rPr>
        <w:noProof/>
        <w:lang w:val="hr-HR" w:eastAsia="hr-HR"/>
      </w:rPr>
      <mc:AlternateContent>
        <mc:Choice Requires="wpg">
          <w:drawing>
            <wp:anchor distT="4294967292" distB="4294967292" distL="114300" distR="114300" simplePos="0" relativeHeight="251657216" behindDoc="0" locked="0" layoutInCell="1" allowOverlap="1">
              <wp:simplePos x="0" y="0"/>
              <wp:positionH relativeFrom="column">
                <wp:posOffset>5756275</wp:posOffset>
              </wp:positionH>
              <wp:positionV relativeFrom="paragraph">
                <wp:posOffset>400684</wp:posOffset>
              </wp:positionV>
              <wp:extent cx="772160" cy="0"/>
              <wp:effectExtent l="0" t="38100" r="27940" b="19050"/>
              <wp:wrapNone/>
              <wp:docPr id="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160" cy="0"/>
                        <a:chOff x="10106" y="1198"/>
                        <a:chExt cx="1216" cy="0"/>
                      </a:xfrm>
                    </wpg:grpSpPr>
                    <wps:wsp>
                      <wps:cNvPr id="3" name="AutoShape 1"/>
                      <wps:cNvCnPr>
                        <a:cxnSpLocks noChangeShapeType="1"/>
                      </wps:cNvCnPr>
                      <wps:spPr bwMode="auto">
                        <a:xfrm>
                          <a:off x="10106" y="1198"/>
                          <a:ext cx="529" cy="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FFDE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2"/>
                      <wps:cNvCnPr>
                        <a:cxnSpLocks noChangeShapeType="1"/>
                      </wps:cNvCnPr>
                      <wps:spPr bwMode="auto">
                        <a:xfrm>
                          <a:off x="10793" y="1198"/>
                          <a:ext cx="529" cy="0"/>
                        </a:xfrm>
                        <a:prstGeom prst="straightConnector1">
                          <a:avLst/>
                        </a:prstGeom>
                        <a:noFill/>
                        <a:ln w="66675">
                          <a:solidFill>
                            <a:srgbClr val="FFDE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BB845FA" id="Group 4" o:spid="_x0000_s1026" style="position:absolute;margin-left:453.25pt;margin-top:31.55pt;width:60.8pt;height:0;z-index:251657216;mso-wrap-distance-top:-1e-4mm;mso-wrap-distance-bottom:-1e-4mm" coordorigin="10106,1198" coordsize="12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7" type="#_x0000_t32" style="position:absolute;left:10106;top:1198;width: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" strokecolor="#ffde15" strokeweight="5.25pt"/>
              <v:shape id="AutoShape 2" o:spid="_x0000_s1028" type="#_x0000_t32" style="position:absolute;left:10793;top:1198;width:5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" strokecolor="#ffde15" strokeweight="5.25pt"/>
            </v:group>
          </w:pict>
        </mc:Fallback>
      </mc:AlternateContent>
    </w:r>
    <w:r>
      <w:rPr>
        <w:noProof/>
        <w:lang w:val="hr-HR" w:eastAsia="hr-H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-415925</wp:posOffset>
          </wp:positionH>
          <wp:positionV relativeFrom="paragraph">
            <wp:posOffset>-26670</wp:posOffset>
          </wp:positionV>
          <wp:extent cx="7309485" cy="762000"/>
          <wp:effectExtent l="0" t="0" r="0" b="0"/>
          <wp:wrapNone/>
          <wp:docPr id="1" name="Billede 5" descr="SOROPTIMIST_Brevhoved_s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5" descr="SOROPTIMIST_Brevhoved_s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48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0B8B"/>
    <w:multiLevelType w:val="hybridMultilevel"/>
    <w:tmpl w:val="1B40DB84"/>
    <w:lvl w:ilvl="0" w:tplc="9B742EF6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3D23AF3"/>
    <w:multiLevelType w:val="hybridMultilevel"/>
    <w:tmpl w:val="EE00141A"/>
    <w:lvl w:ilvl="0" w:tplc="D244FB72"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9016D6"/>
    <w:multiLevelType w:val="hybridMultilevel"/>
    <w:tmpl w:val="2E9C6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B9232C4">
      <w:numFmt w:val="bullet"/>
      <w:lvlText w:val="-"/>
      <w:lvlJc w:val="left"/>
      <w:pPr>
        <w:ind w:left="2520" w:hanging="360"/>
      </w:pPr>
      <w:rPr>
        <w:rFonts w:ascii="Times New Roman" w:eastAsia="Calibr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0A1065"/>
    <w:multiLevelType w:val="hybridMultilevel"/>
    <w:tmpl w:val="6F7C7B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723" w:hanging="360"/>
      </w:pPr>
    </w:lvl>
    <w:lvl w:ilvl="2" w:tplc="041A001B" w:tentative="1">
      <w:start w:val="1"/>
      <w:numFmt w:val="lowerRoman"/>
      <w:lvlText w:val="%3."/>
      <w:lvlJc w:val="right"/>
      <w:pPr>
        <w:ind w:left="1443" w:hanging="180"/>
      </w:pPr>
    </w:lvl>
    <w:lvl w:ilvl="3" w:tplc="041A000F" w:tentative="1">
      <w:start w:val="1"/>
      <w:numFmt w:val="decimal"/>
      <w:lvlText w:val="%4."/>
      <w:lvlJc w:val="left"/>
      <w:pPr>
        <w:ind w:left="2163" w:hanging="360"/>
      </w:pPr>
    </w:lvl>
    <w:lvl w:ilvl="4" w:tplc="041A0019" w:tentative="1">
      <w:start w:val="1"/>
      <w:numFmt w:val="lowerLetter"/>
      <w:lvlText w:val="%5."/>
      <w:lvlJc w:val="left"/>
      <w:pPr>
        <w:ind w:left="2883" w:hanging="360"/>
      </w:pPr>
    </w:lvl>
    <w:lvl w:ilvl="5" w:tplc="041A001B" w:tentative="1">
      <w:start w:val="1"/>
      <w:numFmt w:val="lowerRoman"/>
      <w:lvlText w:val="%6."/>
      <w:lvlJc w:val="right"/>
      <w:pPr>
        <w:ind w:left="3603" w:hanging="180"/>
      </w:pPr>
    </w:lvl>
    <w:lvl w:ilvl="6" w:tplc="041A000F" w:tentative="1">
      <w:start w:val="1"/>
      <w:numFmt w:val="decimal"/>
      <w:lvlText w:val="%7."/>
      <w:lvlJc w:val="left"/>
      <w:pPr>
        <w:ind w:left="4323" w:hanging="360"/>
      </w:pPr>
    </w:lvl>
    <w:lvl w:ilvl="7" w:tplc="041A0019" w:tentative="1">
      <w:start w:val="1"/>
      <w:numFmt w:val="lowerLetter"/>
      <w:lvlText w:val="%8."/>
      <w:lvlJc w:val="left"/>
      <w:pPr>
        <w:ind w:left="5043" w:hanging="360"/>
      </w:pPr>
    </w:lvl>
    <w:lvl w:ilvl="8" w:tplc="041A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4" w15:restartNumberingAfterBreak="0">
    <w:nsid w:val="11FC26F6"/>
    <w:multiLevelType w:val="hybridMultilevel"/>
    <w:tmpl w:val="27902CF2"/>
    <w:lvl w:ilvl="0" w:tplc="218096C2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21A03"/>
    <w:multiLevelType w:val="hybridMultilevel"/>
    <w:tmpl w:val="ED600E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3687B"/>
    <w:multiLevelType w:val="hybridMultilevel"/>
    <w:tmpl w:val="E500DEC4"/>
    <w:lvl w:ilvl="0" w:tplc="041A0017">
      <w:start w:val="1"/>
      <w:numFmt w:val="lowerLetter"/>
      <w:lvlText w:val="%1)"/>
      <w:lvlJc w:val="left"/>
      <w:pPr>
        <w:ind w:left="1434" w:hanging="360"/>
      </w:pPr>
    </w:lvl>
    <w:lvl w:ilvl="1" w:tplc="041A0019" w:tentative="1">
      <w:start w:val="1"/>
      <w:numFmt w:val="lowerLetter"/>
      <w:lvlText w:val="%2."/>
      <w:lvlJc w:val="left"/>
      <w:pPr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20796F92"/>
    <w:multiLevelType w:val="hybridMultilevel"/>
    <w:tmpl w:val="EFA8BC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52E30"/>
    <w:multiLevelType w:val="hybridMultilevel"/>
    <w:tmpl w:val="1FC65C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E207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44B94"/>
    <w:multiLevelType w:val="hybridMultilevel"/>
    <w:tmpl w:val="416C5B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F6B9E"/>
    <w:multiLevelType w:val="hybridMultilevel"/>
    <w:tmpl w:val="05A4A0A0"/>
    <w:lvl w:ilvl="0" w:tplc="170801B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B15E0"/>
    <w:multiLevelType w:val="hybridMultilevel"/>
    <w:tmpl w:val="27902CF2"/>
    <w:lvl w:ilvl="0" w:tplc="218096C2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C644B"/>
    <w:multiLevelType w:val="hybridMultilevel"/>
    <w:tmpl w:val="562EA34C"/>
    <w:lvl w:ilvl="0" w:tplc="041A000F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7827D3"/>
    <w:multiLevelType w:val="hybridMultilevel"/>
    <w:tmpl w:val="2CB0EB3C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5973674B"/>
    <w:multiLevelType w:val="hybridMultilevel"/>
    <w:tmpl w:val="F91A13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E5C4A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B0D09"/>
    <w:multiLevelType w:val="hybridMultilevel"/>
    <w:tmpl w:val="90627D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C0828"/>
    <w:multiLevelType w:val="hybridMultilevel"/>
    <w:tmpl w:val="2FE845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16"/>
  </w:num>
  <w:num w:numId="7">
    <w:abstractNumId w:val="14"/>
  </w:num>
  <w:num w:numId="8">
    <w:abstractNumId w:val="6"/>
  </w:num>
  <w:num w:numId="9">
    <w:abstractNumId w:val="13"/>
  </w:num>
  <w:num w:numId="10">
    <w:abstractNumId w:val="3"/>
  </w:num>
  <w:num w:numId="11">
    <w:abstractNumId w:val="10"/>
  </w:num>
  <w:num w:numId="12">
    <w:abstractNumId w:val="12"/>
  </w:num>
  <w:num w:numId="13">
    <w:abstractNumId w:val="11"/>
  </w:num>
  <w:num w:numId="14">
    <w:abstractNumId w:val="5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CD"/>
    <w:rsid w:val="00006ED1"/>
    <w:rsid w:val="00007A16"/>
    <w:rsid w:val="00011CDD"/>
    <w:rsid w:val="00020B48"/>
    <w:rsid w:val="0002570F"/>
    <w:rsid w:val="000363BB"/>
    <w:rsid w:val="00037977"/>
    <w:rsid w:val="00037B7A"/>
    <w:rsid w:val="00042F0E"/>
    <w:rsid w:val="0005034C"/>
    <w:rsid w:val="00050A9A"/>
    <w:rsid w:val="00051D81"/>
    <w:rsid w:val="00054A00"/>
    <w:rsid w:val="000660D4"/>
    <w:rsid w:val="00075627"/>
    <w:rsid w:val="00075D52"/>
    <w:rsid w:val="00095713"/>
    <w:rsid w:val="000A4385"/>
    <w:rsid w:val="000B074B"/>
    <w:rsid w:val="000B41BA"/>
    <w:rsid w:val="000B7F23"/>
    <w:rsid w:val="000C2FB8"/>
    <w:rsid w:val="000C34A4"/>
    <w:rsid w:val="000D2A31"/>
    <w:rsid w:val="000E3BDE"/>
    <w:rsid w:val="000E63A6"/>
    <w:rsid w:val="000F70C1"/>
    <w:rsid w:val="0010711A"/>
    <w:rsid w:val="00115DC9"/>
    <w:rsid w:val="001174B1"/>
    <w:rsid w:val="00123679"/>
    <w:rsid w:val="00124687"/>
    <w:rsid w:val="00155B79"/>
    <w:rsid w:val="00182460"/>
    <w:rsid w:val="00190802"/>
    <w:rsid w:val="001A53C5"/>
    <w:rsid w:val="001B5694"/>
    <w:rsid w:val="001B7719"/>
    <w:rsid w:val="001D3CD6"/>
    <w:rsid w:val="001D715F"/>
    <w:rsid w:val="001F09AB"/>
    <w:rsid w:val="001F0C3E"/>
    <w:rsid w:val="001F31B4"/>
    <w:rsid w:val="001F739D"/>
    <w:rsid w:val="002004DC"/>
    <w:rsid w:val="002078F8"/>
    <w:rsid w:val="0021007C"/>
    <w:rsid w:val="00211F34"/>
    <w:rsid w:val="00220AB8"/>
    <w:rsid w:val="00220C9F"/>
    <w:rsid w:val="00234B93"/>
    <w:rsid w:val="00245CB9"/>
    <w:rsid w:val="00253904"/>
    <w:rsid w:val="00254F70"/>
    <w:rsid w:val="00267195"/>
    <w:rsid w:val="00277893"/>
    <w:rsid w:val="00281BC7"/>
    <w:rsid w:val="00290995"/>
    <w:rsid w:val="00291E7C"/>
    <w:rsid w:val="002950F6"/>
    <w:rsid w:val="002A3AEC"/>
    <w:rsid w:val="002A4D5E"/>
    <w:rsid w:val="002B0C93"/>
    <w:rsid w:val="002D2BF2"/>
    <w:rsid w:val="002E0AD4"/>
    <w:rsid w:val="002F3DA0"/>
    <w:rsid w:val="002F59D2"/>
    <w:rsid w:val="003001D3"/>
    <w:rsid w:val="00313462"/>
    <w:rsid w:val="003155BC"/>
    <w:rsid w:val="00316628"/>
    <w:rsid w:val="00325178"/>
    <w:rsid w:val="003349E8"/>
    <w:rsid w:val="003442AB"/>
    <w:rsid w:val="003549B4"/>
    <w:rsid w:val="00366E61"/>
    <w:rsid w:val="00390BFC"/>
    <w:rsid w:val="003919B2"/>
    <w:rsid w:val="00394252"/>
    <w:rsid w:val="003A6DA5"/>
    <w:rsid w:val="003B2988"/>
    <w:rsid w:val="003B423D"/>
    <w:rsid w:val="003B5611"/>
    <w:rsid w:val="003B605B"/>
    <w:rsid w:val="003B6122"/>
    <w:rsid w:val="003C6295"/>
    <w:rsid w:val="003D4943"/>
    <w:rsid w:val="0040002D"/>
    <w:rsid w:val="004003BC"/>
    <w:rsid w:val="0041682D"/>
    <w:rsid w:val="00430798"/>
    <w:rsid w:val="00433BF5"/>
    <w:rsid w:val="00435090"/>
    <w:rsid w:val="004374F3"/>
    <w:rsid w:val="004536E4"/>
    <w:rsid w:val="00456625"/>
    <w:rsid w:val="00467A76"/>
    <w:rsid w:val="004707FD"/>
    <w:rsid w:val="00471D77"/>
    <w:rsid w:val="00472F97"/>
    <w:rsid w:val="004768BF"/>
    <w:rsid w:val="00480FAA"/>
    <w:rsid w:val="004843B4"/>
    <w:rsid w:val="004910BE"/>
    <w:rsid w:val="00497C48"/>
    <w:rsid w:val="004A09C2"/>
    <w:rsid w:val="004A3615"/>
    <w:rsid w:val="004A7C4D"/>
    <w:rsid w:val="004B15EB"/>
    <w:rsid w:val="004B182F"/>
    <w:rsid w:val="004B5D14"/>
    <w:rsid w:val="004B6A83"/>
    <w:rsid w:val="004D086C"/>
    <w:rsid w:val="004D4684"/>
    <w:rsid w:val="004F085B"/>
    <w:rsid w:val="004F22E1"/>
    <w:rsid w:val="005169EB"/>
    <w:rsid w:val="00517505"/>
    <w:rsid w:val="00520A83"/>
    <w:rsid w:val="00533ED3"/>
    <w:rsid w:val="00536AAB"/>
    <w:rsid w:val="00550470"/>
    <w:rsid w:val="00562F16"/>
    <w:rsid w:val="00581298"/>
    <w:rsid w:val="005907AF"/>
    <w:rsid w:val="0059658D"/>
    <w:rsid w:val="005A6D05"/>
    <w:rsid w:val="005B4B0A"/>
    <w:rsid w:val="005E5C50"/>
    <w:rsid w:val="005F12F2"/>
    <w:rsid w:val="005F1FCB"/>
    <w:rsid w:val="005F2B61"/>
    <w:rsid w:val="00614CFF"/>
    <w:rsid w:val="006159ED"/>
    <w:rsid w:val="00633200"/>
    <w:rsid w:val="00637C35"/>
    <w:rsid w:val="00650CFE"/>
    <w:rsid w:val="00664C63"/>
    <w:rsid w:val="00673611"/>
    <w:rsid w:val="00673C19"/>
    <w:rsid w:val="00677BCE"/>
    <w:rsid w:val="0068449C"/>
    <w:rsid w:val="00693EDB"/>
    <w:rsid w:val="00695019"/>
    <w:rsid w:val="006B04B5"/>
    <w:rsid w:val="006B5261"/>
    <w:rsid w:val="006C061E"/>
    <w:rsid w:val="006D04BF"/>
    <w:rsid w:val="006D47D9"/>
    <w:rsid w:val="006E1279"/>
    <w:rsid w:val="006E23DD"/>
    <w:rsid w:val="006E3817"/>
    <w:rsid w:val="006F0700"/>
    <w:rsid w:val="0070057C"/>
    <w:rsid w:val="007118CB"/>
    <w:rsid w:val="00725E48"/>
    <w:rsid w:val="0073030A"/>
    <w:rsid w:val="007315CB"/>
    <w:rsid w:val="00755F89"/>
    <w:rsid w:val="0075608F"/>
    <w:rsid w:val="00761D5E"/>
    <w:rsid w:val="0076536F"/>
    <w:rsid w:val="00772C4D"/>
    <w:rsid w:val="00777132"/>
    <w:rsid w:val="00787740"/>
    <w:rsid w:val="007908CF"/>
    <w:rsid w:val="0079151F"/>
    <w:rsid w:val="007A7C04"/>
    <w:rsid w:val="007C25CD"/>
    <w:rsid w:val="00802CE5"/>
    <w:rsid w:val="00803784"/>
    <w:rsid w:val="00805B58"/>
    <w:rsid w:val="008069B0"/>
    <w:rsid w:val="0083428B"/>
    <w:rsid w:val="00834863"/>
    <w:rsid w:val="008464C9"/>
    <w:rsid w:val="0085793C"/>
    <w:rsid w:val="00860364"/>
    <w:rsid w:val="00873551"/>
    <w:rsid w:val="0087763B"/>
    <w:rsid w:val="00882B89"/>
    <w:rsid w:val="008870D2"/>
    <w:rsid w:val="008902C6"/>
    <w:rsid w:val="008A4B62"/>
    <w:rsid w:val="008B2078"/>
    <w:rsid w:val="008B2AD6"/>
    <w:rsid w:val="008C60AB"/>
    <w:rsid w:val="008D34CA"/>
    <w:rsid w:val="008D5E9C"/>
    <w:rsid w:val="008D743B"/>
    <w:rsid w:val="008E4E45"/>
    <w:rsid w:val="008E72B0"/>
    <w:rsid w:val="00903CCE"/>
    <w:rsid w:val="00905F9D"/>
    <w:rsid w:val="0092145F"/>
    <w:rsid w:val="009270EA"/>
    <w:rsid w:val="0093248A"/>
    <w:rsid w:val="0093436C"/>
    <w:rsid w:val="00945F8E"/>
    <w:rsid w:val="00955982"/>
    <w:rsid w:val="00966745"/>
    <w:rsid w:val="009845F4"/>
    <w:rsid w:val="00990020"/>
    <w:rsid w:val="009A0F92"/>
    <w:rsid w:val="009A2FCA"/>
    <w:rsid w:val="009B2993"/>
    <w:rsid w:val="009C21CB"/>
    <w:rsid w:val="009D1616"/>
    <w:rsid w:val="009E0DCB"/>
    <w:rsid w:val="009E310F"/>
    <w:rsid w:val="009F02C8"/>
    <w:rsid w:val="009F0BFB"/>
    <w:rsid w:val="009F1BA8"/>
    <w:rsid w:val="009F4BDC"/>
    <w:rsid w:val="00A21EFE"/>
    <w:rsid w:val="00A2381F"/>
    <w:rsid w:val="00A5437C"/>
    <w:rsid w:val="00A630CE"/>
    <w:rsid w:val="00A63985"/>
    <w:rsid w:val="00A63D05"/>
    <w:rsid w:val="00A66B52"/>
    <w:rsid w:val="00A728F4"/>
    <w:rsid w:val="00A768F6"/>
    <w:rsid w:val="00A93F25"/>
    <w:rsid w:val="00A977FB"/>
    <w:rsid w:val="00AA2D70"/>
    <w:rsid w:val="00AB323D"/>
    <w:rsid w:val="00AC1276"/>
    <w:rsid w:val="00AC2233"/>
    <w:rsid w:val="00AD2009"/>
    <w:rsid w:val="00AD6607"/>
    <w:rsid w:val="00AF06C7"/>
    <w:rsid w:val="00B0686C"/>
    <w:rsid w:val="00B11E87"/>
    <w:rsid w:val="00B51D83"/>
    <w:rsid w:val="00B52BB2"/>
    <w:rsid w:val="00B61645"/>
    <w:rsid w:val="00B64C31"/>
    <w:rsid w:val="00B65E21"/>
    <w:rsid w:val="00B775A0"/>
    <w:rsid w:val="00B833C4"/>
    <w:rsid w:val="00B900DA"/>
    <w:rsid w:val="00BA436F"/>
    <w:rsid w:val="00BB2147"/>
    <w:rsid w:val="00BB6B83"/>
    <w:rsid w:val="00BC39E3"/>
    <w:rsid w:val="00BD03E9"/>
    <w:rsid w:val="00BD40DC"/>
    <w:rsid w:val="00BD7296"/>
    <w:rsid w:val="00BE29C0"/>
    <w:rsid w:val="00BE7DD2"/>
    <w:rsid w:val="00C15876"/>
    <w:rsid w:val="00C16EEA"/>
    <w:rsid w:val="00C25994"/>
    <w:rsid w:val="00C27322"/>
    <w:rsid w:val="00C31309"/>
    <w:rsid w:val="00C410FA"/>
    <w:rsid w:val="00C52D83"/>
    <w:rsid w:val="00C603B9"/>
    <w:rsid w:val="00C75911"/>
    <w:rsid w:val="00C76660"/>
    <w:rsid w:val="00C77CC2"/>
    <w:rsid w:val="00C836CD"/>
    <w:rsid w:val="00C867CF"/>
    <w:rsid w:val="00C960E5"/>
    <w:rsid w:val="00CA0AB8"/>
    <w:rsid w:val="00CA6E49"/>
    <w:rsid w:val="00CB2974"/>
    <w:rsid w:val="00CB37D6"/>
    <w:rsid w:val="00CC1C1C"/>
    <w:rsid w:val="00CC59EF"/>
    <w:rsid w:val="00CC682B"/>
    <w:rsid w:val="00CD5554"/>
    <w:rsid w:val="00CD6920"/>
    <w:rsid w:val="00CD7348"/>
    <w:rsid w:val="00CD7F59"/>
    <w:rsid w:val="00CE14DC"/>
    <w:rsid w:val="00CE4514"/>
    <w:rsid w:val="00CE4981"/>
    <w:rsid w:val="00CE7FAD"/>
    <w:rsid w:val="00CF4057"/>
    <w:rsid w:val="00D026B1"/>
    <w:rsid w:val="00D0299C"/>
    <w:rsid w:val="00D04AED"/>
    <w:rsid w:val="00D052C9"/>
    <w:rsid w:val="00D14F13"/>
    <w:rsid w:val="00D22DDB"/>
    <w:rsid w:val="00D27BA5"/>
    <w:rsid w:val="00D30B29"/>
    <w:rsid w:val="00D30DDD"/>
    <w:rsid w:val="00D320B8"/>
    <w:rsid w:val="00D648DB"/>
    <w:rsid w:val="00D660CF"/>
    <w:rsid w:val="00D70215"/>
    <w:rsid w:val="00D74944"/>
    <w:rsid w:val="00D74D58"/>
    <w:rsid w:val="00D9188B"/>
    <w:rsid w:val="00D94A1A"/>
    <w:rsid w:val="00D964D2"/>
    <w:rsid w:val="00DA09DA"/>
    <w:rsid w:val="00DB124E"/>
    <w:rsid w:val="00DB36B5"/>
    <w:rsid w:val="00DB6E09"/>
    <w:rsid w:val="00DB72C1"/>
    <w:rsid w:val="00DC448A"/>
    <w:rsid w:val="00DD2893"/>
    <w:rsid w:val="00DD372D"/>
    <w:rsid w:val="00DD4D99"/>
    <w:rsid w:val="00DD7C3B"/>
    <w:rsid w:val="00DE76E1"/>
    <w:rsid w:val="00DF3078"/>
    <w:rsid w:val="00E05FF4"/>
    <w:rsid w:val="00E1482A"/>
    <w:rsid w:val="00E201EF"/>
    <w:rsid w:val="00E37C75"/>
    <w:rsid w:val="00E41E0D"/>
    <w:rsid w:val="00E4692F"/>
    <w:rsid w:val="00E53D46"/>
    <w:rsid w:val="00E550AB"/>
    <w:rsid w:val="00E570D5"/>
    <w:rsid w:val="00E60226"/>
    <w:rsid w:val="00E66174"/>
    <w:rsid w:val="00E719DA"/>
    <w:rsid w:val="00E71D1D"/>
    <w:rsid w:val="00E84436"/>
    <w:rsid w:val="00E856F1"/>
    <w:rsid w:val="00E9171B"/>
    <w:rsid w:val="00E92755"/>
    <w:rsid w:val="00E92B08"/>
    <w:rsid w:val="00E9380D"/>
    <w:rsid w:val="00E9755A"/>
    <w:rsid w:val="00EA00E5"/>
    <w:rsid w:val="00EA2EE8"/>
    <w:rsid w:val="00EA34E2"/>
    <w:rsid w:val="00EA7A49"/>
    <w:rsid w:val="00EB2071"/>
    <w:rsid w:val="00EC0995"/>
    <w:rsid w:val="00EC1AA6"/>
    <w:rsid w:val="00EC4CCB"/>
    <w:rsid w:val="00EC506D"/>
    <w:rsid w:val="00EC77A9"/>
    <w:rsid w:val="00EE2F84"/>
    <w:rsid w:val="00EE4021"/>
    <w:rsid w:val="00EF563A"/>
    <w:rsid w:val="00EF73FF"/>
    <w:rsid w:val="00F01071"/>
    <w:rsid w:val="00F043CA"/>
    <w:rsid w:val="00F0499C"/>
    <w:rsid w:val="00F1462D"/>
    <w:rsid w:val="00F20995"/>
    <w:rsid w:val="00F2460F"/>
    <w:rsid w:val="00F3229F"/>
    <w:rsid w:val="00F621D7"/>
    <w:rsid w:val="00F65F35"/>
    <w:rsid w:val="00F66A1E"/>
    <w:rsid w:val="00F67008"/>
    <w:rsid w:val="00F75B68"/>
    <w:rsid w:val="00F75D94"/>
    <w:rsid w:val="00F801D9"/>
    <w:rsid w:val="00F832FA"/>
    <w:rsid w:val="00F840EF"/>
    <w:rsid w:val="00F93782"/>
    <w:rsid w:val="00F96EC9"/>
    <w:rsid w:val="00FA0902"/>
    <w:rsid w:val="00FE33F4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1E2EB73-8477-4F28-8F70-E014A983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Calibri" w:hAnsi="Helvetic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0CF"/>
    <w:rPr>
      <w:szCs w:val="22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51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151F"/>
  </w:style>
  <w:style w:type="paragraph" w:styleId="Footer">
    <w:name w:val="footer"/>
    <w:basedOn w:val="Normal"/>
    <w:link w:val="FooterChar"/>
    <w:uiPriority w:val="99"/>
    <w:unhideWhenUsed/>
    <w:rsid w:val="0079151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151F"/>
  </w:style>
  <w:style w:type="paragraph" w:styleId="ListParagraph">
    <w:name w:val="List Paragraph"/>
    <w:basedOn w:val="Normal"/>
    <w:uiPriority w:val="34"/>
    <w:qFormat/>
    <w:rsid w:val="001D715F"/>
    <w:pPr>
      <w:ind w:left="720"/>
      <w:contextualSpacing/>
    </w:pPr>
  </w:style>
  <w:style w:type="character" w:styleId="Hyperlink">
    <w:name w:val="Hyperlink"/>
    <w:uiPriority w:val="99"/>
    <w:unhideWhenUsed/>
    <w:rsid w:val="003A6DA5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D02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6B1"/>
    <w:rPr>
      <w:szCs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D026B1"/>
    <w:rPr>
      <w:lang w:val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6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26B1"/>
    <w:rPr>
      <w:b/>
      <w:bCs/>
      <w:lang w:val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6B1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D026B1"/>
    <w:rPr>
      <w:rFonts w:ascii="Tahoma" w:hAnsi="Tahoma" w:cs="Tahoma"/>
      <w:sz w:val="16"/>
      <w:szCs w:val="1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OMMUNICATION\LOGOS%20&amp;%20SIGNATURES\3%20Let's%20go%20green%202013-2015\DOC\2013-2015%20GVW%20Campaign%202013-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FCD562C-261C-4227-993F-6D6E97B6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2013-2015 GVW Campaign 2013-15</Template>
  <TotalTime>0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Pillonel</dc:creator>
  <cp:keywords/>
  <cp:lastModifiedBy>IRO PR</cp:lastModifiedBy>
  <cp:revision>2</cp:revision>
  <cp:lastPrinted>2013-08-07T09:09:00Z</cp:lastPrinted>
  <dcterms:created xsi:type="dcterms:W3CDTF">2017-10-24T07:09:00Z</dcterms:created>
  <dcterms:modified xsi:type="dcterms:W3CDTF">2017-10-24T07:09:00Z</dcterms:modified>
</cp:coreProperties>
</file>