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4684" w:rsidRPr="00E92B08" w:rsidRDefault="004D4684" w:rsidP="00E92B08">
      <w:pPr>
        <w:jc w:val="center"/>
        <w:rPr>
          <w:rFonts w:ascii="Times New Roman" w:hAnsi="Times New Roman"/>
          <w:color w:val="000000"/>
          <w:szCs w:val="20"/>
          <w:lang w:val="hr-HR"/>
        </w:rPr>
      </w:pPr>
      <w:bookmarkStart w:id="0" w:name="_GoBack"/>
      <w:bookmarkEnd w:id="0"/>
      <w:r w:rsidRPr="00E92B08">
        <w:rPr>
          <w:rFonts w:ascii="Times New Roman" w:hAnsi="Times New Roman"/>
          <w:b/>
          <w:bCs/>
          <w:color w:val="000000"/>
          <w:szCs w:val="20"/>
          <w:lang w:val="hr-HR"/>
        </w:rPr>
        <w:t>SOROPTIMIST INTERNATIONAL-</w:t>
      </w:r>
      <w:r w:rsidRPr="00E92B08">
        <w:rPr>
          <w:rFonts w:ascii="Times New Roman" w:hAnsi="Times New Roman"/>
          <w:color w:val="000000"/>
          <w:szCs w:val="20"/>
          <w:lang w:val="hr-HR"/>
        </w:rPr>
        <w:t xml:space="preserve"> KLUB ZAGREB CENTAR</w:t>
      </w:r>
    </w:p>
    <w:p w:rsidR="004D4684" w:rsidRPr="00E92B08" w:rsidRDefault="004D4684" w:rsidP="00E92B08">
      <w:pPr>
        <w:jc w:val="center"/>
        <w:rPr>
          <w:rFonts w:ascii="Times New Roman" w:hAnsi="Times New Roman"/>
          <w:color w:val="000000"/>
          <w:szCs w:val="20"/>
          <w:lang w:val="hr-HR"/>
        </w:rPr>
      </w:pPr>
      <w:r w:rsidRPr="00E92B08">
        <w:rPr>
          <w:rFonts w:ascii="Times New Roman" w:hAnsi="Times New Roman"/>
          <w:color w:val="000000"/>
          <w:szCs w:val="20"/>
          <w:lang w:val="hr-HR"/>
        </w:rPr>
        <w:t xml:space="preserve"> Sjedište: Zelenjak 24, 1000 Zagreb</w:t>
      </w:r>
    </w:p>
    <w:p w:rsidR="004D4684" w:rsidRPr="00E92B08" w:rsidRDefault="004D4684" w:rsidP="00E92B08">
      <w:pPr>
        <w:ind w:left="2832" w:firstLine="287"/>
        <w:rPr>
          <w:rFonts w:ascii="Times New Roman" w:hAnsi="Times New Roman"/>
          <w:szCs w:val="20"/>
          <w:lang w:val="hr-HR"/>
        </w:rPr>
      </w:pPr>
      <w:r w:rsidRPr="00E92B08">
        <w:rPr>
          <w:rFonts w:ascii="Times New Roman" w:hAnsi="Times New Roman"/>
          <w:szCs w:val="20"/>
          <w:lang w:val="hr-HR"/>
        </w:rPr>
        <w:t>Predsjednica kluba Nataša Pogorilić</w:t>
      </w:r>
    </w:p>
    <w:p w:rsidR="004D4684" w:rsidRPr="00E92B08" w:rsidRDefault="004D4684" w:rsidP="00E92B08">
      <w:pPr>
        <w:ind w:left="2832" w:firstLine="287"/>
        <w:rPr>
          <w:rFonts w:ascii="Times New Roman" w:hAnsi="Times New Roman"/>
          <w:szCs w:val="20"/>
          <w:lang w:val="hr-HR"/>
        </w:rPr>
      </w:pPr>
    </w:p>
    <w:p w:rsidR="004D4684" w:rsidRPr="00E92B08" w:rsidRDefault="004D4684" w:rsidP="00E92B08">
      <w:pPr>
        <w:ind w:left="2832" w:firstLine="287"/>
        <w:rPr>
          <w:rFonts w:ascii="Times New Roman" w:hAnsi="Times New Roman"/>
          <w:szCs w:val="20"/>
          <w:lang w:val="hr-HR"/>
        </w:rPr>
      </w:pPr>
    </w:p>
    <w:p w:rsidR="004D4684" w:rsidRPr="00E92B08" w:rsidRDefault="004D4684" w:rsidP="00E92B08">
      <w:pPr>
        <w:rPr>
          <w:rFonts w:ascii="Times New Roman" w:hAnsi="Times New Roman"/>
          <w:szCs w:val="20"/>
          <w:lang w:val="hr-HR"/>
        </w:rPr>
      </w:pPr>
      <w:r w:rsidRPr="00E92B08">
        <w:rPr>
          <w:rFonts w:ascii="Times New Roman" w:hAnsi="Times New Roman"/>
          <w:szCs w:val="20"/>
          <w:lang w:val="hr-HR"/>
        </w:rPr>
        <w:t>Temeljem Statuta kluba čl. 7 i Pravilnika o dodjeli financijske potpore</w:t>
      </w:r>
    </w:p>
    <w:p w:rsidR="004D4684" w:rsidRPr="00E92B08" w:rsidRDefault="004D4684" w:rsidP="00E92B08">
      <w:pPr>
        <w:rPr>
          <w:rFonts w:ascii="Times New Roman" w:hAnsi="Times New Roman"/>
          <w:szCs w:val="20"/>
          <w:lang w:val="hr-HR"/>
        </w:rPr>
      </w:pPr>
      <w:r w:rsidRPr="00E92B08">
        <w:rPr>
          <w:rFonts w:ascii="Times New Roman" w:hAnsi="Times New Roman"/>
          <w:szCs w:val="20"/>
          <w:lang w:val="hr-HR"/>
        </w:rPr>
        <w:t>darovitim studenticama predsjedništvo Kluba raspisuje</w:t>
      </w:r>
    </w:p>
    <w:p w:rsidR="004D4684" w:rsidRPr="00E92B08" w:rsidRDefault="004D4684" w:rsidP="00E92B08">
      <w:pPr>
        <w:ind w:left="2608" w:firstLine="369"/>
        <w:rPr>
          <w:rFonts w:ascii="Times New Roman" w:hAnsi="Times New Roman"/>
          <w:szCs w:val="20"/>
          <w:lang w:val="hr-HR"/>
        </w:rPr>
      </w:pPr>
    </w:p>
    <w:p w:rsidR="004D4684" w:rsidRPr="00E92B08" w:rsidRDefault="004D4684" w:rsidP="00E92B08">
      <w:pPr>
        <w:jc w:val="center"/>
        <w:rPr>
          <w:rFonts w:ascii="Times New Roman" w:hAnsi="Times New Roman"/>
          <w:b/>
          <w:szCs w:val="20"/>
          <w:lang w:val="hr-HR"/>
        </w:rPr>
      </w:pPr>
      <w:r w:rsidRPr="00E92B08">
        <w:rPr>
          <w:rFonts w:ascii="Times New Roman" w:hAnsi="Times New Roman"/>
          <w:b/>
          <w:szCs w:val="20"/>
          <w:lang w:val="hr-HR"/>
        </w:rPr>
        <w:t>N A T J E Č A J</w:t>
      </w:r>
    </w:p>
    <w:p w:rsidR="004D4684" w:rsidRPr="00E92B08" w:rsidRDefault="004D4684" w:rsidP="00E92B08">
      <w:pPr>
        <w:ind w:left="2608" w:firstLine="86"/>
        <w:jc w:val="center"/>
        <w:rPr>
          <w:rFonts w:ascii="Times New Roman" w:hAnsi="Times New Roman"/>
          <w:b/>
          <w:szCs w:val="20"/>
          <w:lang w:val="hr-HR"/>
        </w:rPr>
      </w:pPr>
    </w:p>
    <w:p w:rsidR="004D4684" w:rsidRPr="00E92B08" w:rsidRDefault="004D4684" w:rsidP="00E92B08">
      <w:pPr>
        <w:jc w:val="center"/>
        <w:rPr>
          <w:rFonts w:ascii="Times New Roman" w:hAnsi="Times New Roman"/>
          <w:b/>
          <w:szCs w:val="20"/>
          <w:lang w:val="hr-HR"/>
        </w:rPr>
      </w:pPr>
      <w:r w:rsidRPr="00E92B08">
        <w:rPr>
          <w:rFonts w:ascii="Times New Roman" w:hAnsi="Times New Roman"/>
          <w:b/>
          <w:szCs w:val="20"/>
          <w:lang w:val="hr-HR"/>
        </w:rPr>
        <w:t>Za dodjelu financijske potpore u svrhu školovanja djevojci bez odgovarajuće roditeljske skrbi za akademsku godinu 2017</w:t>
      </w:r>
      <w:r w:rsidR="00C31309" w:rsidRPr="00E92B08">
        <w:rPr>
          <w:rFonts w:ascii="Times New Roman" w:hAnsi="Times New Roman"/>
          <w:b/>
          <w:szCs w:val="20"/>
          <w:lang w:val="hr-HR"/>
        </w:rPr>
        <w:t>.</w:t>
      </w:r>
      <w:r w:rsidRPr="00E92B08">
        <w:rPr>
          <w:rFonts w:ascii="Times New Roman" w:hAnsi="Times New Roman"/>
          <w:b/>
          <w:szCs w:val="20"/>
          <w:lang w:val="hr-HR"/>
        </w:rPr>
        <w:t>/2018.</w:t>
      </w:r>
    </w:p>
    <w:p w:rsidR="004D4684" w:rsidRPr="00E92B08" w:rsidRDefault="004D4684" w:rsidP="00E92B08">
      <w:pPr>
        <w:ind w:left="2608" w:hanging="1304"/>
        <w:rPr>
          <w:rFonts w:ascii="Times New Roman" w:hAnsi="Times New Roman"/>
          <w:b/>
          <w:szCs w:val="20"/>
          <w:lang w:val="hr-HR"/>
        </w:rPr>
      </w:pPr>
    </w:p>
    <w:p w:rsidR="004D4684" w:rsidRPr="00E92B08" w:rsidRDefault="004D4684" w:rsidP="00E92B08">
      <w:pPr>
        <w:numPr>
          <w:ilvl w:val="0"/>
          <w:numId w:val="14"/>
        </w:numPr>
        <w:rPr>
          <w:rFonts w:ascii="Times New Roman" w:hAnsi="Times New Roman"/>
          <w:b/>
          <w:szCs w:val="20"/>
          <w:lang w:val="hr-HR"/>
        </w:rPr>
      </w:pPr>
      <w:r w:rsidRPr="00E92B08">
        <w:rPr>
          <w:rFonts w:ascii="Times New Roman" w:hAnsi="Times New Roman"/>
          <w:b/>
          <w:szCs w:val="20"/>
          <w:lang w:val="hr-HR"/>
        </w:rPr>
        <w:t>Za akademsku godinu 2017</w:t>
      </w:r>
      <w:r w:rsidR="00C31309" w:rsidRPr="00E92B08">
        <w:rPr>
          <w:rFonts w:ascii="Times New Roman" w:hAnsi="Times New Roman"/>
          <w:b/>
          <w:szCs w:val="20"/>
          <w:lang w:val="hr-HR"/>
        </w:rPr>
        <w:t>.</w:t>
      </w:r>
      <w:r w:rsidRPr="00E92B08">
        <w:rPr>
          <w:rFonts w:ascii="Times New Roman" w:hAnsi="Times New Roman"/>
          <w:b/>
          <w:szCs w:val="20"/>
          <w:lang w:val="hr-HR"/>
        </w:rPr>
        <w:t xml:space="preserve">/2018. dodijelit će se jedna (1) financijska potpora </w:t>
      </w:r>
    </w:p>
    <w:p w:rsidR="004D4684" w:rsidRPr="00E92B08" w:rsidRDefault="004D4684" w:rsidP="00E92B08">
      <w:pPr>
        <w:ind w:left="720"/>
        <w:rPr>
          <w:rFonts w:ascii="Times New Roman" w:hAnsi="Times New Roman"/>
          <w:b/>
          <w:szCs w:val="20"/>
          <w:lang w:val="hr-HR"/>
        </w:rPr>
      </w:pPr>
      <w:r w:rsidRPr="00E92B08">
        <w:rPr>
          <w:rFonts w:ascii="Times New Roman" w:hAnsi="Times New Roman"/>
          <w:b/>
          <w:szCs w:val="20"/>
          <w:lang w:val="hr-HR"/>
        </w:rPr>
        <w:t>za studij na javnom visokom učilištu tehničkih znanosti, računarstva i informatike</w:t>
      </w:r>
    </w:p>
    <w:p w:rsidR="004D4684" w:rsidRPr="00E92B08" w:rsidRDefault="004D4684" w:rsidP="00E92B08">
      <w:pPr>
        <w:ind w:left="720"/>
        <w:rPr>
          <w:rFonts w:ascii="Times New Roman" w:hAnsi="Times New Roman"/>
          <w:b/>
          <w:szCs w:val="20"/>
          <w:lang w:val="hr-HR"/>
        </w:rPr>
      </w:pPr>
    </w:p>
    <w:p w:rsidR="004D4684" w:rsidRPr="00E92B08" w:rsidRDefault="004D4684" w:rsidP="00E92B08">
      <w:pPr>
        <w:numPr>
          <w:ilvl w:val="0"/>
          <w:numId w:val="14"/>
        </w:numPr>
        <w:rPr>
          <w:rFonts w:ascii="Times New Roman" w:hAnsi="Times New Roman"/>
          <w:b/>
          <w:szCs w:val="20"/>
          <w:lang w:val="hr-HR"/>
        </w:rPr>
      </w:pPr>
      <w:r w:rsidRPr="00E92B08">
        <w:rPr>
          <w:rFonts w:ascii="Times New Roman" w:hAnsi="Times New Roman"/>
          <w:b/>
          <w:szCs w:val="20"/>
          <w:lang w:val="hr-HR"/>
        </w:rPr>
        <w:t>Pravo sudjelovanja na natječaju imaju kandidatkinje koje udovoljavaju sljedećim uvjetima:</w:t>
      </w:r>
    </w:p>
    <w:p w:rsidR="004D4684" w:rsidRPr="00E92B08" w:rsidRDefault="004D4684" w:rsidP="00E92B08">
      <w:pPr>
        <w:numPr>
          <w:ilvl w:val="0"/>
          <w:numId w:val="15"/>
        </w:numPr>
        <w:rPr>
          <w:rFonts w:ascii="Times New Roman" w:hAnsi="Times New Roman"/>
          <w:szCs w:val="20"/>
          <w:lang w:val="hr-HR"/>
        </w:rPr>
      </w:pPr>
      <w:r w:rsidRPr="00E92B08">
        <w:rPr>
          <w:rFonts w:ascii="Times New Roman" w:hAnsi="Times New Roman"/>
          <w:szCs w:val="20"/>
          <w:lang w:val="hr-HR"/>
        </w:rPr>
        <w:t>da su državljanke Republike Hrvatske</w:t>
      </w:r>
    </w:p>
    <w:p w:rsidR="004D4684" w:rsidRPr="00E92B08" w:rsidRDefault="004D4684" w:rsidP="00E92B08">
      <w:pPr>
        <w:numPr>
          <w:ilvl w:val="0"/>
          <w:numId w:val="15"/>
        </w:numPr>
        <w:rPr>
          <w:rFonts w:ascii="Times New Roman" w:hAnsi="Times New Roman"/>
          <w:szCs w:val="20"/>
          <w:lang w:val="hr-HR"/>
        </w:rPr>
      </w:pPr>
      <w:r w:rsidRPr="00E92B08">
        <w:rPr>
          <w:rFonts w:ascii="Times New Roman" w:hAnsi="Times New Roman"/>
          <w:szCs w:val="20"/>
          <w:lang w:val="hr-HR"/>
        </w:rPr>
        <w:t>da su redovne studentice bez ponavljanja godine</w:t>
      </w:r>
    </w:p>
    <w:p w:rsidR="004D4684" w:rsidRPr="00E92B08" w:rsidRDefault="004D4684" w:rsidP="00E92B08">
      <w:pPr>
        <w:numPr>
          <w:ilvl w:val="0"/>
          <w:numId w:val="15"/>
        </w:numPr>
        <w:rPr>
          <w:rFonts w:ascii="Times New Roman" w:hAnsi="Times New Roman"/>
          <w:szCs w:val="20"/>
          <w:lang w:val="hr-HR"/>
        </w:rPr>
      </w:pPr>
      <w:r w:rsidRPr="00E92B08">
        <w:rPr>
          <w:rFonts w:ascii="Times New Roman" w:hAnsi="Times New Roman"/>
          <w:szCs w:val="20"/>
          <w:lang w:val="hr-HR"/>
        </w:rPr>
        <w:t>da nisu apsolventice</w:t>
      </w:r>
    </w:p>
    <w:p w:rsidR="004D4684" w:rsidRPr="00E92B08" w:rsidRDefault="004D4684" w:rsidP="00E92B08">
      <w:pPr>
        <w:numPr>
          <w:ilvl w:val="0"/>
          <w:numId w:val="15"/>
        </w:numPr>
        <w:rPr>
          <w:rFonts w:ascii="Times New Roman" w:hAnsi="Times New Roman"/>
          <w:szCs w:val="20"/>
          <w:lang w:val="hr-HR"/>
        </w:rPr>
      </w:pPr>
      <w:r w:rsidRPr="00E92B08">
        <w:rPr>
          <w:rFonts w:ascii="Times New Roman" w:hAnsi="Times New Roman"/>
          <w:szCs w:val="20"/>
          <w:lang w:val="hr-HR"/>
        </w:rPr>
        <w:t>da su završile prethodnu godinu studija, odnosno završni razred srednje škole  najmanje s prosječnom ocjenom 3,0</w:t>
      </w:r>
    </w:p>
    <w:p w:rsidR="004D4684" w:rsidRPr="00E92B08" w:rsidRDefault="004D4684" w:rsidP="00E92B08">
      <w:pPr>
        <w:numPr>
          <w:ilvl w:val="0"/>
          <w:numId w:val="15"/>
        </w:numPr>
        <w:rPr>
          <w:rFonts w:ascii="Times New Roman" w:hAnsi="Times New Roman"/>
          <w:szCs w:val="20"/>
          <w:lang w:val="hr-HR"/>
        </w:rPr>
      </w:pPr>
      <w:r w:rsidRPr="00E92B08">
        <w:rPr>
          <w:rFonts w:ascii="Times New Roman" w:hAnsi="Times New Roman"/>
          <w:szCs w:val="20"/>
          <w:lang w:val="hr-HR"/>
        </w:rPr>
        <w:t xml:space="preserve">da su do punoljetnosti bile bez roditeljske skrbi, smještene u domovima socijalne skrbi ili u udomiteljskim obiteljima </w:t>
      </w:r>
    </w:p>
    <w:p w:rsidR="004D4684" w:rsidRPr="00E92B08" w:rsidRDefault="004D4684" w:rsidP="00E92B08">
      <w:pPr>
        <w:numPr>
          <w:ilvl w:val="0"/>
          <w:numId w:val="15"/>
        </w:numPr>
        <w:rPr>
          <w:rFonts w:ascii="Times New Roman" w:hAnsi="Times New Roman"/>
          <w:szCs w:val="20"/>
          <w:lang w:val="hr-HR"/>
        </w:rPr>
      </w:pPr>
      <w:r w:rsidRPr="00E92B08">
        <w:rPr>
          <w:rFonts w:ascii="Times New Roman" w:hAnsi="Times New Roman"/>
          <w:szCs w:val="20"/>
          <w:lang w:val="hr-HR"/>
        </w:rPr>
        <w:t>da ne ostvaruju pravo na stipendiju po nekoj drugoj osnovi.</w:t>
      </w:r>
    </w:p>
    <w:p w:rsidR="004D4684" w:rsidRPr="00E92B08" w:rsidRDefault="004D4684" w:rsidP="00E92B08">
      <w:pPr>
        <w:ind w:firstLine="709"/>
        <w:rPr>
          <w:rFonts w:ascii="Times New Roman" w:hAnsi="Times New Roman"/>
          <w:szCs w:val="20"/>
          <w:lang w:val="hr-HR"/>
        </w:rPr>
      </w:pPr>
    </w:p>
    <w:p w:rsidR="004D4684" w:rsidRPr="00E92B08" w:rsidRDefault="004D4684" w:rsidP="00E92B08">
      <w:pPr>
        <w:numPr>
          <w:ilvl w:val="0"/>
          <w:numId w:val="14"/>
        </w:numPr>
        <w:rPr>
          <w:rFonts w:ascii="Times New Roman" w:hAnsi="Times New Roman"/>
          <w:b/>
          <w:szCs w:val="20"/>
          <w:lang w:val="hr-HR"/>
        </w:rPr>
      </w:pPr>
      <w:r w:rsidRPr="00E92B08">
        <w:rPr>
          <w:rFonts w:ascii="Times New Roman" w:hAnsi="Times New Roman"/>
          <w:b/>
          <w:szCs w:val="20"/>
          <w:lang w:val="hr-HR"/>
        </w:rPr>
        <w:t>Financijska potpora dodjeljuje se za razdoblje od 10 mjeseci s početkom od 1. listopada tekuće godine.</w:t>
      </w:r>
    </w:p>
    <w:p w:rsidR="004D4684" w:rsidRPr="00E92B08" w:rsidRDefault="004D4684" w:rsidP="00E92B08">
      <w:pPr>
        <w:numPr>
          <w:ilvl w:val="0"/>
          <w:numId w:val="14"/>
        </w:numPr>
        <w:rPr>
          <w:rFonts w:ascii="Times New Roman" w:hAnsi="Times New Roman"/>
          <w:b/>
          <w:szCs w:val="20"/>
          <w:lang w:val="hr-HR"/>
        </w:rPr>
      </w:pPr>
      <w:r w:rsidRPr="00E92B08">
        <w:rPr>
          <w:rFonts w:ascii="Times New Roman" w:hAnsi="Times New Roman"/>
          <w:b/>
          <w:szCs w:val="20"/>
          <w:lang w:val="hr-HR"/>
        </w:rPr>
        <w:t>Mjesečni iznos potpore je 800,00 kn (osamsto kuna)</w:t>
      </w:r>
    </w:p>
    <w:p w:rsidR="004D4684" w:rsidRPr="00E92B08" w:rsidRDefault="004D4684" w:rsidP="00E92B08">
      <w:pPr>
        <w:numPr>
          <w:ilvl w:val="0"/>
          <w:numId w:val="14"/>
        </w:numPr>
        <w:rPr>
          <w:rFonts w:ascii="Times New Roman" w:hAnsi="Times New Roman"/>
          <w:b/>
          <w:szCs w:val="20"/>
          <w:lang w:val="hr-HR"/>
        </w:rPr>
      </w:pPr>
      <w:r w:rsidRPr="00E92B08">
        <w:rPr>
          <w:rFonts w:ascii="Times New Roman" w:hAnsi="Times New Roman"/>
          <w:b/>
          <w:szCs w:val="20"/>
          <w:lang w:val="hr-HR"/>
        </w:rPr>
        <w:t>Rok za podnošenje zahtjeva je 30. 11. 2017.</w:t>
      </w:r>
    </w:p>
    <w:p w:rsidR="004D4684" w:rsidRPr="00E92B08" w:rsidRDefault="004D4684" w:rsidP="00E92B08">
      <w:pPr>
        <w:numPr>
          <w:ilvl w:val="0"/>
          <w:numId w:val="14"/>
        </w:numPr>
        <w:rPr>
          <w:rFonts w:ascii="Times New Roman" w:hAnsi="Times New Roman"/>
          <w:b/>
          <w:szCs w:val="20"/>
          <w:lang w:val="hr-HR"/>
        </w:rPr>
      </w:pPr>
      <w:r w:rsidRPr="00E92B08">
        <w:rPr>
          <w:rFonts w:ascii="Times New Roman" w:hAnsi="Times New Roman"/>
          <w:b/>
          <w:szCs w:val="20"/>
          <w:lang w:val="hr-HR"/>
        </w:rPr>
        <w:t>Zahtjev s kratkim životopisom (podaci o studentici, socijalni status, naziv visokog učilišta na koje se upisala, ukupan prosjek ocjena prethodno završene godine, nagrade, priznanja i sl.) podnosi se poštom preporučeno na adresu Kluba:</w:t>
      </w:r>
    </w:p>
    <w:p w:rsidR="004D4684" w:rsidRPr="00E92B08" w:rsidRDefault="004D4684" w:rsidP="00E92B08">
      <w:pPr>
        <w:pStyle w:val="ListParagraph"/>
        <w:rPr>
          <w:rFonts w:ascii="Times New Roman" w:hAnsi="Times New Roman"/>
          <w:b/>
          <w:szCs w:val="20"/>
          <w:lang w:val="hr-HR"/>
        </w:rPr>
      </w:pPr>
      <w:r w:rsidRPr="00E92B08">
        <w:rPr>
          <w:rFonts w:ascii="Times New Roman" w:hAnsi="Times New Roman"/>
          <w:b/>
          <w:szCs w:val="20"/>
          <w:lang w:val="hr-HR"/>
        </w:rPr>
        <w:t>Zelenjak 24 10 000 Zagreb</w:t>
      </w:r>
    </w:p>
    <w:p w:rsidR="004D4684" w:rsidRPr="00E92B08" w:rsidRDefault="004D4684" w:rsidP="00E92B08">
      <w:pPr>
        <w:ind w:left="720"/>
        <w:rPr>
          <w:rFonts w:ascii="Times New Roman" w:hAnsi="Times New Roman"/>
          <w:b/>
          <w:szCs w:val="20"/>
          <w:lang w:val="hr-HR"/>
        </w:rPr>
      </w:pPr>
      <w:r w:rsidRPr="00E92B08">
        <w:rPr>
          <w:rFonts w:ascii="Times New Roman" w:hAnsi="Times New Roman"/>
          <w:b/>
          <w:szCs w:val="20"/>
          <w:lang w:val="hr-HR"/>
        </w:rPr>
        <w:t>ili e-poštom na soroptimist@gmail.com.</w:t>
      </w:r>
    </w:p>
    <w:p w:rsidR="004D4684" w:rsidRPr="00E92B08" w:rsidRDefault="004D4684" w:rsidP="00E92B08">
      <w:pPr>
        <w:numPr>
          <w:ilvl w:val="0"/>
          <w:numId w:val="14"/>
        </w:numPr>
        <w:rPr>
          <w:rFonts w:ascii="Times New Roman" w:hAnsi="Times New Roman"/>
          <w:b/>
          <w:szCs w:val="20"/>
          <w:lang w:val="hr-HR"/>
        </w:rPr>
      </w:pPr>
      <w:r w:rsidRPr="00E92B08">
        <w:rPr>
          <w:rFonts w:ascii="Times New Roman" w:hAnsi="Times New Roman"/>
          <w:b/>
          <w:szCs w:val="20"/>
          <w:lang w:val="hr-HR"/>
        </w:rPr>
        <w:t>Uz zahtjev sa životopisom potrebno je priložiti sljedeće dokumente:</w:t>
      </w:r>
    </w:p>
    <w:p w:rsidR="004D4684" w:rsidRPr="00E92B08" w:rsidRDefault="004D4684" w:rsidP="00E92B08">
      <w:pPr>
        <w:ind w:left="720"/>
        <w:rPr>
          <w:rFonts w:ascii="Times New Roman" w:hAnsi="Times New Roman"/>
          <w:b/>
          <w:szCs w:val="20"/>
          <w:lang w:val="hr-HR"/>
        </w:rPr>
      </w:pPr>
      <w:r w:rsidRPr="00E92B08">
        <w:rPr>
          <w:rFonts w:ascii="Times New Roman" w:hAnsi="Times New Roman"/>
          <w:b/>
          <w:szCs w:val="20"/>
          <w:lang w:val="hr-HR"/>
        </w:rPr>
        <w:t>- domovnicu</w:t>
      </w:r>
    </w:p>
    <w:p w:rsidR="004D4684" w:rsidRPr="00E92B08" w:rsidRDefault="004D4684" w:rsidP="00E92B08">
      <w:pPr>
        <w:ind w:left="720"/>
        <w:rPr>
          <w:rFonts w:ascii="Times New Roman" w:hAnsi="Times New Roman"/>
          <w:b/>
          <w:szCs w:val="20"/>
          <w:lang w:val="hr-HR"/>
        </w:rPr>
      </w:pPr>
      <w:r w:rsidRPr="00E92B08">
        <w:rPr>
          <w:rFonts w:ascii="Times New Roman" w:hAnsi="Times New Roman"/>
          <w:b/>
          <w:szCs w:val="20"/>
          <w:lang w:val="hr-HR"/>
        </w:rPr>
        <w:t>- osobnu iskaznicu</w:t>
      </w:r>
    </w:p>
    <w:p w:rsidR="004D4684" w:rsidRPr="00E92B08" w:rsidRDefault="004D4684" w:rsidP="00E92B08">
      <w:pPr>
        <w:ind w:left="720"/>
        <w:rPr>
          <w:rFonts w:ascii="Times New Roman" w:hAnsi="Times New Roman"/>
          <w:b/>
          <w:szCs w:val="20"/>
          <w:lang w:val="hr-HR"/>
        </w:rPr>
      </w:pPr>
      <w:r w:rsidRPr="00E92B08">
        <w:rPr>
          <w:rFonts w:ascii="Times New Roman" w:hAnsi="Times New Roman"/>
          <w:b/>
          <w:szCs w:val="20"/>
          <w:lang w:val="hr-HR"/>
        </w:rPr>
        <w:t>- ovjereni prijepis ocjena s prethodne godine studija</w:t>
      </w:r>
    </w:p>
    <w:p w:rsidR="004D4684" w:rsidRPr="00E92B08" w:rsidRDefault="004D4684" w:rsidP="00E92B08">
      <w:pPr>
        <w:ind w:left="720"/>
        <w:rPr>
          <w:rFonts w:ascii="Times New Roman" w:hAnsi="Times New Roman"/>
          <w:b/>
          <w:szCs w:val="20"/>
          <w:lang w:val="hr-HR"/>
        </w:rPr>
      </w:pPr>
      <w:r w:rsidRPr="00E92B08">
        <w:rPr>
          <w:rFonts w:ascii="Times New Roman" w:hAnsi="Times New Roman"/>
          <w:b/>
          <w:szCs w:val="20"/>
          <w:lang w:val="hr-HR"/>
        </w:rPr>
        <w:t>- za studentice prve godine ovjerenu presliku svjedodžbe četvrtog razreda srednje škole</w:t>
      </w:r>
    </w:p>
    <w:p w:rsidR="004D4684" w:rsidRPr="00E92B08" w:rsidRDefault="004D4684" w:rsidP="00E92B08">
      <w:pPr>
        <w:ind w:left="720"/>
        <w:rPr>
          <w:rFonts w:ascii="Times New Roman" w:hAnsi="Times New Roman"/>
          <w:b/>
          <w:szCs w:val="20"/>
          <w:lang w:val="hr-HR"/>
        </w:rPr>
      </w:pPr>
      <w:r w:rsidRPr="00E92B08">
        <w:rPr>
          <w:rFonts w:ascii="Times New Roman" w:hAnsi="Times New Roman"/>
          <w:b/>
          <w:szCs w:val="20"/>
          <w:lang w:val="hr-HR"/>
        </w:rPr>
        <w:t>- rješenje centra za socijalnu skrb</w:t>
      </w:r>
    </w:p>
    <w:p w:rsidR="004D4684" w:rsidRPr="00E92B08" w:rsidRDefault="004D4684" w:rsidP="00E92B08">
      <w:pPr>
        <w:ind w:left="720"/>
        <w:rPr>
          <w:rFonts w:ascii="Times New Roman" w:hAnsi="Times New Roman"/>
          <w:b/>
          <w:szCs w:val="20"/>
          <w:lang w:val="hr-HR"/>
        </w:rPr>
      </w:pPr>
      <w:r w:rsidRPr="00E92B08">
        <w:rPr>
          <w:rFonts w:ascii="Times New Roman" w:hAnsi="Times New Roman"/>
          <w:b/>
          <w:szCs w:val="20"/>
          <w:lang w:val="hr-HR"/>
        </w:rPr>
        <w:t>- potvrda o upisu na javno visoko učilište.</w:t>
      </w:r>
    </w:p>
    <w:p w:rsidR="004D4684" w:rsidRPr="00E92B08" w:rsidRDefault="004D4684" w:rsidP="00E92B08">
      <w:pPr>
        <w:ind w:left="720"/>
        <w:rPr>
          <w:rFonts w:ascii="Times New Roman" w:hAnsi="Times New Roman"/>
          <w:b/>
          <w:szCs w:val="20"/>
          <w:lang w:val="hr-HR"/>
        </w:rPr>
      </w:pPr>
      <w:r w:rsidRPr="00E92B08">
        <w:rPr>
          <w:rFonts w:ascii="Times New Roman" w:hAnsi="Times New Roman"/>
          <w:b/>
          <w:szCs w:val="20"/>
          <w:lang w:val="hr-HR"/>
        </w:rPr>
        <w:t>Kod prijave elektroničkom poštom potrebna dokumentacija dostavlja se poštom najkasnije do dana zaključenja natječaja.</w:t>
      </w:r>
    </w:p>
    <w:p w:rsidR="004D4684" w:rsidRPr="00E92B08" w:rsidRDefault="004D4684" w:rsidP="00E92B08">
      <w:pPr>
        <w:ind w:left="720"/>
        <w:rPr>
          <w:rFonts w:ascii="Times New Roman" w:hAnsi="Times New Roman"/>
          <w:b/>
          <w:szCs w:val="20"/>
          <w:lang w:val="hr-HR"/>
        </w:rPr>
      </w:pPr>
      <w:r w:rsidRPr="00E92B08">
        <w:rPr>
          <w:rFonts w:ascii="Times New Roman" w:hAnsi="Times New Roman"/>
          <w:b/>
          <w:szCs w:val="20"/>
          <w:lang w:val="hr-HR"/>
        </w:rPr>
        <w:t>Nepotpuna dokumentacija neće se razmatrati kao ni ona zaprimljena nakon isteka natječajnog roka.</w:t>
      </w:r>
    </w:p>
    <w:p w:rsidR="004D4684" w:rsidRPr="00E92B08" w:rsidRDefault="004D4684" w:rsidP="00E92B08">
      <w:pPr>
        <w:numPr>
          <w:ilvl w:val="0"/>
          <w:numId w:val="14"/>
        </w:numPr>
        <w:rPr>
          <w:rFonts w:ascii="Times New Roman" w:hAnsi="Times New Roman"/>
          <w:b/>
          <w:szCs w:val="20"/>
          <w:lang w:val="hr-HR"/>
        </w:rPr>
      </w:pPr>
      <w:r w:rsidRPr="00E92B08">
        <w:rPr>
          <w:rFonts w:ascii="Times New Roman" w:hAnsi="Times New Roman"/>
          <w:b/>
          <w:szCs w:val="20"/>
          <w:lang w:val="hr-HR"/>
        </w:rPr>
        <w:t>O rezultatima natječaja kandidatkinje će biti obaviještene najkasnije 30 dana od dana zaključenja natječaja.</w:t>
      </w:r>
    </w:p>
    <w:p w:rsidR="004D4684" w:rsidRPr="00E92B08" w:rsidRDefault="004D4684" w:rsidP="00E92B08">
      <w:pPr>
        <w:ind w:left="720"/>
        <w:rPr>
          <w:rFonts w:ascii="Times New Roman" w:hAnsi="Times New Roman"/>
          <w:b/>
          <w:szCs w:val="20"/>
          <w:lang w:val="hr-HR"/>
        </w:rPr>
      </w:pPr>
    </w:p>
    <w:p w:rsidR="004D4684" w:rsidRPr="00E92B08" w:rsidRDefault="004D4684" w:rsidP="00E92B08">
      <w:pPr>
        <w:ind w:left="720"/>
        <w:rPr>
          <w:rFonts w:ascii="Times New Roman" w:hAnsi="Times New Roman"/>
          <w:b/>
          <w:szCs w:val="20"/>
          <w:lang w:val="hr-HR"/>
        </w:rPr>
      </w:pPr>
    </w:p>
    <w:p w:rsidR="004D4684" w:rsidRPr="00E92B08" w:rsidRDefault="004D4684" w:rsidP="00E92B08">
      <w:pPr>
        <w:ind w:left="720"/>
        <w:rPr>
          <w:rFonts w:ascii="Times New Roman" w:hAnsi="Times New Roman"/>
          <w:b/>
          <w:szCs w:val="20"/>
          <w:lang w:val="hr-HR"/>
        </w:rPr>
      </w:pPr>
    </w:p>
    <w:p w:rsidR="004D4684" w:rsidRPr="00E92B08" w:rsidRDefault="004D4684" w:rsidP="00E92B08">
      <w:pPr>
        <w:ind w:left="720"/>
        <w:rPr>
          <w:rFonts w:ascii="Times New Roman" w:hAnsi="Times New Roman"/>
          <w:b/>
          <w:szCs w:val="20"/>
          <w:lang w:val="hr-HR"/>
        </w:rPr>
      </w:pPr>
    </w:p>
    <w:p w:rsidR="004D4684" w:rsidRPr="00E92B08" w:rsidRDefault="004D4684" w:rsidP="00E92B08">
      <w:pPr>
        <w:ind w:left="3912" w:firstLine="1304"/>
        <w:rPr>
          <w:rFonts w:ascii="Times New Roman" w:hAnsi="Times New Roman"/>
          <w:b/>
          <w:szCs w:val="20"/>
          <w:lang w:val="hr-HR"/>
        </w:rPr>
      </w:pPr>
      <w:r w:rsidRPr="00E92B08">
        <w:rPr>
          <w:rFonts w:ascii="Times New Roman" w:hAnsi="Times New Roman"/>
          <w:b/>
          <w:szCs w:val="20"/>
          <w:lang w:val="hr-HR"/>
        </w:rPr>
        <w:t>Predsjednica Kluba</w:t>
      </w:r>
    </w:p>
    <w:p w:rsidR="004D4684" w:rsidRPr="00E92B08" w:rsidRDefault="004D4684" w:rsidP="00E92B08">
      <w:pPr>
        <w:ind w:left="3912" w:firstLine="1304"/>
        <w:rPr>
          <w:rFonts w:ascii="Times New Roman" w:hAnsi="Times New Roman"/>
          <w:b/>
          <w:szCs w:val="20"/>
          <w:lang w:val="hr-HR"/>
        </w:rPr>
      </w:pPr>
    </w:p>
    <w:p w:rsidR="004D4684" w:rsidRPr="00E92B08" w:rsidRDefault="004D4684" w:rsidP="00E92B08">
      <w:pPr>
        <w:ind w:left="3912" w:firstLine="1304"/>
        <w:rPr>
          <w:rFonts w:ascii="Times New Roman" w:hAnsi="Times New Roman"/>
          <w:b/>
          <w:szCs w:val="20"/>
          <w:lang w:val="hr-HR"/>
        </w:rPr>
      </w:pPr>
      <w:r w:rsidRPr="00E92B08">
        <w:rPr>
          <w:rFonts w:ascii="Times New Roman" w:hAnsi="Times New Roman"/>
          <w:b/>
          <w:szCs w:val="20"/>
          <w:lang w:val="hr-HR"/>
        </w:rPr>
        <w:t>Nataša Pogorilić</w:t>
      </w:r>
    </w:p>
    <w:p w:rsidR="004D4684" w:rsidRPr="00E92B08" w:rsidRDefault="004D4684" w:rsidP="00E92B08">
      <w:pPr>
        <w:ind w:left="3912" w:firstLine="1304"/>
        <w:rPr>
          <w:rFonts w:ascii="Times New Roman" w:hAnsi="Times New Roman"/>
          <w:b/>
          <w:szCs w:val="20"/>
          <w:lang w:val="hr-HR"/>
        </w:rPr>
      </w:pPr>
    </w:p>
    <w:p w:rsidR="004D4684" w:rsidRPr="00E92B08" w:rsidRDefault="004D4684" w:rsidP="00E92B08">
      <w:pPr>
        <w:ind w:left="720" w:hanging="294"/>
        <w:rPr>
          <w:rFonts w:ascii="Times New Roman" w:hAnsi="Times New Roman"/>
          <w:b/>
          <w:szCs w:val="20"/>
          <w:lang w:val="hr-HR"/>
        </w:rPr>
      </w:pPr>
    </w:p>
    <w:p w:rsidR="004D4684" w:rsidRPr="00E92B08" w:rsidRDefault="004D4684" w:rsidP="00E92B08">
      <w:pPr>
        <w:ind w:left="720" w:hanging="294"/>
        <w:rPr>
          <w:rFonts w:ascii="Times New Roman" w:hAnsi="Times New Roman"/>
          <w:szCs w:val="20"/>
          <w:lang w:val="hr-HR"/>
        </w:rPr>
      </w:pPr>
    </w:p>
    <w:p w:rsidR="004D4684" w:rsidRPr="00E92B08" w:rsidRDefault="004D4684" w:rsidP="00E92B08">
      <w:pPr>
        <w:ind w:left="720" w:hanging="294"/>
        <w:rPr>
          <w:rFonts w:ascii="Times New Roman" w:hAnsi="Times New Roman"/>
          <w:szCs w:val="20"/>
          <w:lang w:val="hr-HR"/>
        </w:rPr>
      </w:pPr>
    </w:p>
    <w:p w:rsidR="004D4684" w:rsidRPr="00E92B08" w:rsidRDefault="004D4684" w:rsidP="00E92B08">
      <w:pPr>
        <w:ind w:left="720" w:hanging="294"/>
        <w:rPr>
          <w:rFonts w:ascii="Times New Roman" w:hAnsi="Times New Roman"/>
          <w:szCs w:val="20"/>
          <w:lang w:val="hr-HR"/>
        </w:rPr>
      </w:pPr>
    </w:p>
    <w:p w:rsidR="004D4684" w:rsidRPr="00E92B08" w:rsidRDefault="004D4684" w:rsidP="00E92B08">
      <w:pPr>
        <w:ind w:left="720" w:hanging="294"/>
        <w:rPr>
          <w:rFonts w:ascii="Times New Roman" w:hAnsi="Times New Roman"/>
          <w:szCs w:val="20"/>
          <w:lang w:val="hr-HR"/>
        </w:rPr>
      </w:pPr>
    </w:p>
    <w:p w:rsidR="004D4684" w:rsidRPr="00E92B08" w:rsidRDefault="004D4684" w:rsidP="00E92B08">
      <w:pPr>
        <w:jc w:val="center"/>
        <w:rPr>
          <w:rFonts w:ascii="Times New Roman" w:hAnsi="Times New Roman"/>
          <w:b/>
          <w:szCs w:val="20"/>
          <w:lang w:val="hr-HR"/>
        </w:rPr>
      </w:pPr>
      <w:r w:rsidRPr="00E92B08">
        <w:rPr>
          <w:rFonts w:ascii="Times New Roman" w:hAnsi="Times New Roman"/>
          <w:b/>
          <w:szCs w:val="20"/>
          <w:lang w:val="hr-HR"/>
        </w:rPr>
        <w:lastRenderedPageBreak/>
        <w:t>ZAHTJEV ZA DODJELU FINANCIJSKE POMOĆI STUDENTICAMA ZA</w:t>
      </w:r>
    </w:p>
    <w:p w:rsidR="004D4684" w:rsidRPr="00E92B08" w:rsidRDefault="004D4684" w:rsidP="00E92B08">
      <w:pPr>
        <w:jc w:val="center"/>
        <w:rPr>
          <w:rFonts w:ascii="Times New Roman" w:hAnsi="Times New Roman"/>
          <w:b/>
          <w:szCs w:val="20"/>
          <w:lang w:val="hr-HR"/>
        </w:rPr>
      </w:pPr>
      <w:r w:rsidRPr="00E92B08">
        <w:rPr>
          <w:rFonts w:ascii="Times New Roman" w:hAnsi="Times New Roman"/>
          <w:b/>
          <w:szCs w:val="20"/>
          <w:lang w:val="hr-HR"/>
        </w:rPr>
        <w:t>AKADEMSKU GODINU 2017</w:t>
      </w:r>
      <w:r w:rsidR="00C31309" w:rsidRPr="00E92B08">
        <w:rPr>
          <w:rFonts w:ascii="Times New Roman" w:hAnsi="Times New Roman"/>
          <w:b/>
          <w:szCs w:val="20"/>
          <w:lang w:val="hr-HR"/>
        </w:rPr>
        <w:t>.</w:t>
      </w:r>
      <w:r w:rsidRPr="00E92B08">
        <w:rPr>
          <w:rFonts w:ascii="Times New Roman" w:hAnsi="Times New Roman"/>
          <w:b/>
          <w:szCs w:val="20"/>
          <w:lang w:val="hr-HR"/>
        </w:rPr>
        <w:t>/2018</w:t>
      </w:r>
      <w:r w:rsidR="00C31309" w:rsidRPr="00E92B08">
        <w:rPr>
          <w:rFonts w:ascii="Times New Roman" w:hAnsi="Times New Roman"/>
          <w:b/>
          <w:szCs w:val="20"/>
          <w:lang w:val="hr-HR"/>
        </w:rPr>
        <w:t>.</w:t>
      </w:r>
    </w:p>
    <w:p w:rsidR="004D4684" w:rsidRPr="00E92B08" w:rsidRDefault="004D4684" w:rsidP="00E92B08">
      <w:pPr>
        <w:ind w:left="1730" w:firstLine="878"/>
        <w:jc w:val="center"/>
        <w:rPr>
          <w:rFonts w:ascii="Times New Roman" w:hAnsi="Times New Roman"/>
          <w:b/>
          <w:szCs w:val="20"/>
          <w:lang w:val="hr-HR"/>
        </w:rPr>
      </w:pPr>
    </w:p>
    <w:p w:rsidR="004D4684" w:rsidRPr="00E92B08" w:rsidRDefault="004D4684" w:rsidP="00E92B08">
      <w:pPr>
        <w:ind w:left="1730" w:hanging="1304"/>
        <w:rPr>
          <w:rFonts w:ascii="Times New Roman" w:hAnsi="Times New Roman"/>
          <w:b/>
          <w:szCs w:val="20"/>
          <w:lang w:val="hr-HR"/>
        </w:rPr>
      </w:pPr>
      <w:r w:rsidRPr="00E92B08">
        <w:rPr>
          <w:rFonts w:ascii="Times New Roman" w:hAnsi="Times New Roman"/>
          <w:b/>
          <w:szCs w:val="20"/>
          <w:lang w:val="hr-HR"/>
        </w:rPr>
        <w:t>Podaci o studentici</w:t>
      </w:r>
    </w:p>
    <w:p w:rsidR="004D4684" w:rsidRPr="00E92B08" w:rsidRDefault="004D4684" w:rsidP="00E92B08">
      <w:pPr>
        <w:ind w:left="1730" w:hanging="1304"/>
        <w:rPr>
          <w:rFonts w:ascii="Times New Roman" w:hAnsi="Times New Roman"/>
          <w:b/>
          <w:szCs w:val="20"/>
          <w:lang w:val="hr-HR"/>
        </w:rPr>
      </w:pPr>
      <w:r w:rsidRPr="00E92B08">
        <w:rPr>
          <w:rFonts w:ascii="Times New Roman" w:hAnsi="Times New Roman"/>
          <w:b/>
          <w:szCs w:val="20"/>
          <w:lang w:val="hr-HR"/>
        </w:rPr>
        <w:t xml:space="preserve">IME I PREZIME </w:t>
      </w:r>
      <w:r w:rsidRPr="00E92B08">
        <w:rPr>
          <w:rFonts w:ascii="Times New Roman" w:hAnsi="Times New Roman"/>
          <w:b/>
          <w:szCs w:val="20"/>
          <w:lang w:val="hr-HR"/>
        </w:rPr>
        <w:tab/>
      </w:r>
      <w:r w:rsidRPr="00E92B08">
        <w:rPr>
          <w:rFonts w:ascii="Times New Roman" w:hAnsi="Times New Roman"/>
          <w:b/>
          <w:szCs w:val="20"/>
          <w:lang w:val="hr-HR"/>
        </w:rPr>
        <w:tab/>
      </w:r>
    </w:p>
    <w:p w:rsidR="004D4684" w:rsidRPr="00E92B08" w:rsidRDefault="004D4684" w:rsidP="00E92B08">
      <w:pPr>
        <w:ind w:left="426"/>
        <w:rPr>
          <w:rFonts w:ascii="Times New Roman" w:hAnsi="Times New Roman"/>
          <w:szCs w:val="20"/>
          <w:lang w:val="hr-HR"/>
        </w:rPr>
      </w:pPr>
    </w:p>
    <w:p w:rsidR="004D4684" w:rsidRPr="00E92B08" w:rsidRDefault="004D4684" w:rsidP="00E92B08">
      <w:pPr>
        <w:ind w:left="426"/>
        <w:rPr>
          <w:rFonts w:ascii="Times New Roman" w:hAnsi="Times New Roman"/>
          <w:b/>
          <w:szCs w:val="20"/>
          <w:lang w:val="hr-HR"/>
        </w:rPr>
      </w:pPr>
      <w:r w:rsidRPr="00E92B08">
        <w:rPr>
          <w:rFonts w:ascii="Times New Roman" w:hAnsi="Times New Roman"/>
          <w:b/>
          <w:szCs w:val="20"/>
          <w:lang w:val="hr-HR"/>
        </w:rPr>
        <w:t>DATUM I MJESTO ROĐENJA</w:t>
      </w:r>
    </w:p>
    <w:p w:rsidR="004D4684" w:rsidRPr="00E92B08" w:rsidRDefault="004D4684" w:rsidP="00E92B08">
      <w:pPr>
        <w:ind w:left="426"/>
        <w:rPr>
          <w:rFonts w:ascii="Times New Roman" w:hAnsi="Times New Roman"/>
          <w:szCs w:val="20"/>
          <w:lang w:val="hr-HR"/>
        </w:rPr>
      </w:pPr>
    </w:p>
    <w:p w:rsidR="004D4684" w:rsidRPr="00E92B08" w:rsidRDefault="004D4684" w:rsidP="00E92B08">
      <w:pPr>
        <w:ind w:left="426"/>
        <w:rPr>
          <w:rFonts w:ascii="Times New Roman" w:hAnsi="Times New Roman"/>
          <w:b/>
          <w:szCs w:val="20"/>
          <w:lang w:val="hr-HR"/>
        </w:rPr>
      </w:pPr>
      <w:r w:rsidRPr="00E92B08">
        <w:rPr>
          <w:rFonts w:ascii="Times New Roman" w:hAnsi="Times New Roman"/>
          <w:b/>
          <w:szCs w:val="20"/>
          <w:lang w:val="hr-HR"/>
        </w:rPr>
        <w:t>BROJ OSOBNE ISKAZNICE I MJESTO IZDAVANJA</w:t>
      </w:r>
    </w:p>
    <w:p w:rsidR="004D4684" w:rsidRPr="00E92B08" w:rsidRDefault="004D4684" w:rsidP="00E92B08">
      <w:pPr>
        <w:ind w:left="426"/>
        <w:rPr>
          <w:rFonts w:ascii="Times New Roman" w:hAnsi="Times New Roman"/>
          <w:szCs w:val="20"/>
          <w:lang w:val="hr-HR"/>
        </w:rPr>
      </w:pPr>
    </w:p>
    <w:p w:rsidR="004D4684" w:rsidRPr="00E92B08" w:rsidRDefault="004D4684" w:rsidP="00E92B08">
      <w:pPr>
        <w:ind w:left="426"/>
        <w:rPr>
          <w:rFonts w:ascii="Times New Roman" w:hAnsi="Times New Roman"/>
          <w:b/>
          <w:szCs w:val="20"/>
          <w:lang w:val="hr-HR"/>
        </w:rPr>
      </w:pPr>
      <w:r w:rsidRPr="00E92B08">
        <w:rPr>
          <w:rFonts w:ascii="Times New Roman" w:hAnsi="Times New Roman"/>
          <w:b/>
          <w:szCs w:val="20"/>
          <w:lang w:val="hr-HR"/>
        </w:rPr>
        <w:t>OIB</w:t>
      </w:r>
    </w:p>
    <w:p w:rsidR="004D4684" w:rsidRPr="00E92B08" w:rsidRDefault="004D4684" w:rsidP="00E92B08">
      <w:pPr>
        <w:ind w:left="426"/>
        <w:rPr>
          <w:rFonts w:ascii="Times New Roman" w:hAnsi="Times New Roman"/>
          <w:szCs w:val="20"/>
          <w:lang w:val="hr-HR"/>
        </w:rPr>
      </w:pPr>
    </w:p>
    <w:p w:rsidR="004D4684" w:rsidRPr="00E92B08" w:rsidRDefault="004D4684" w:rsidP="00E92B08">
      <w:pPr>
        <w:ind w:left="426"/>
        <w:rPr>
          <w:rFonts w:ascii="Times New Roman" w:hAnsi="Times New Roman"/>
          <w:b/>
          <w:szCs w:val="20"/>
          <w:lang w:val="hr-HR"/>
        </w:rPr>
      </w:pPr>
      <w:r w:rsidRPr="00E92B08">
        <w:rPr>
          <w:rFonts w:ascii="Times New Roman" w:hAnsi="Times New Roman"/>
          <w:b/>
          <w:szCs w:val="20"/>
          <w:lang w:val="hr-HR"/>
        </w:rPr>
        <w:t>ADRESA STANOVANJA,  POŠTANSKI BROJ,  PREBIVALIŠTE</w:t>
      </w:r>
    </w:p>
    <w:p w:rsidR="004D4684" w:rsidRPr="00E92B08" w:rsidRDefault="004D4684" w:rsidP="00E92B08">
      <w:pPr>
        <w:ind w:left="426"/>
        <w:rPr>
          <w:rFonts w:ascii="Times New Roman" w:hAnsi="Times New Roman"/>
          <w:szCs w:val="20"/>
          <w:lang w:val="hr-HR"/>
        </w:rPr>
      </w:pPr>
    </w:p>
    <w:p w:rsidR="004D4684" w:rsidRPr="00E92B08" w:rsidRDefault="004D4684" w:rsidP="00E92B08">
      <w:pPr>
        <w:ind w:left="426"/>
        <w:rPr>
          <w:rFonts w:ascii="Times New Roman" w:hAnsi="Times New Roman"/>
          <w:b/>
          <w:szCs w:val="20"/>
          <w:lang w:val="hr-HR"/>
        </w:rPr>
      </w:pPr>
      <w:r w:rsidRPr="00E92B08">
        <w:rPr>
          <w:rFonts w:ascii="Times New Roman" w:hAnsi="Times New Roman"/>
          <w:b/>
          <w:szCs w:val="20"/>
          <w:lang w:val="hr-HR"/>
        </w:rPr>
        <w:t>TELEFON      MOBITEL      E-MAIL</w:t>
      </w:r>
    </w:p>
    <w:p w:rsidR="004D4684" w:rsidRPr="00E92B08" w:rsidRDefault="004D4684" w:rsidP="00E92B08">
      <w:pPr>
        <w:ind w:left="426"/>
        <w:rPr>
          <w:rFonts w:ascii="Times New Roman" w:hAnsi="Times New Roman"/>
          <w:szCs w:val="20"/>
          <w:lang w:val="hr-HR"/>
        </w:rPr>
      </w:pPr>
    </w:p>
    <w:p w:rsidR="004D4684" w:rsidRPr="00E92B08" w:rsidRDefault="004D4684" w:rsidP="00E92B08">
      <w:pPr>
        <w:ind w:left="426"/>
        <w:rPr>
          <w:rFonts w:ascii="Times New Roman" w:hAnsi="Times New Roman"/>
          <w:szCs w:val="20"/>
          <w:lang w:val="hr-HR"/>
        </w:rPr>
      </w:pPr>
    </w:p>
    <w:p w:rsidR="004D4684" w:rsidRPr="00E92B08" w:rsidRDefault="004D4684" w:rsidP="00E92B08">
      <w:pPr>
        <w:ind w:left="426"/>
        <w:rPr>
          <w:rFonts w:ascii="Times New Roman" w:hAnsi="Times New Roman"/>
          <w:b/>
          <w:szCs w:val="20"/>
          <w:lang w:val="hr-HR"/>
        </w:rPr>
      </w:pPr>
      <w:r w:rsidRPr="00E92B08">
        <w:rPr>
          <w:rFonts w:ascii="Times New Roman" w:hAnsi="Times New Roman"/>
          <w:b/>
          <w:szCs w:val="20"/>
          <w:lang w:val="hr-HR"/>
        </w:rPr>
        <w:t>Podaci o studiju:</w:t>
      </w:r>
    </w:p>
    <w:p w:rsidR="004D4684" w:rsidRPr="00E92B08" w:rsidRDefault="004D4684" w:rsidP="00E92B08">
      <w:pPr>
        <w:ind w:left="426"/>
        <w:rPr>
          <w:rFonts w:ascii="Times New Roman" w:hAnsi="Times New Roman"/>
          <w:b/>
          <w:szCs w:val="20"/>
          <w:lang w:val="hr-HR"/>
        </w:rPr>
      </w:pPr>
      <w:r w:rsidRPr="00E92B08">
        <w:rPr>
          <w:rFonts w:ascii="Times New Roman" w:hAnsi="Times New Roman"/>
          <w:b/>
          <w:szCs w:val="20"/>
          <w:lang w:val="hr-HR"/>
        </w:rPr>
        <w:t>NAZIV FAKULTETA</w:t>
      </w:r>
    </w:p>
    <w:p w:rsidR="004D4684" w:rsidRPr="00E92B08" w:rsidRDefault="004D4684" w:rsidP="00E92B08">
      <w:pPr>
        <w:ind w:left="426"/>
        <w:rPr>
          <w:rFonts w:ascii="Times New Roman" w:hAnsi="Times New Roman"/>
          <w:szCs w:val="20"/>
          <w:lang w:val="hr-HR"/>
        </w:rPr>
      </w:pPr>
    </w:p>
    <w:p w:rsidR="004D4684" w:rsidRPr="00E92B08" w:rsidRDefault="004D4684" w:rsidP="00E92B08">
      <w:pPr>
        <w:ind w:left="426"/>
        <w:rPr>
          <w:rFonts w:ascii="Times New Roman" w:hAnsi="Times New Roman"/>
          <w:b/>
          <w:szCs w:val="20"/>
          <w:lang w:val="hr-HR"/>
        </w:rPr>
      </w:pPr>
      <w:r w:rsidRPr="00E92B08">
        <w:rPr>
          <w:rFonts w:ascii="Times New Roman" w:hAnsi="Times New Roman"/>
          <w:b/>
          <w:szCs w:val="20"/>
          <w:lang w:val="hr-HR"/>
        </w:rPr>
        <w:t>UPISANA AKADEMSKA GODINA 2017</w:t>
      </w:r>
      <w:r w:rsidR="00C31309" w:rsidRPr="00E92B08">
        <w:rPr>
          <w:rFonts w:ascii="Times New Roman" w:hAnsi="Times New Roman"/>
          <w:b/>
          <w:szCs w:val="20"/>
          <w:lang w:val="hr-HR"/>
        </w:rPr>
        <w:t>.</w:t>
      </w:r>
      <w:r w:rsidRPr="00E92B08">
        <w:rPr>
          <w:rFonts w:ascii="Times New Roman" w:hAnsi="Times New Roman"/>
          <w:b/>
          <w:szCs w:val="20"/>
          <w:lang w:val="hr-HR"/>
        </w:rPr>
        <w:t>/2018</w:t>
      </w:r>
      <w:r w:rsidR="00C31309" w:rsidRPr="00E92B08">
        <w:rPr>
          <w:rFonts w:ascii="Times New Roman" w:hAnsi="Times New Roman"/>
          <w:b/>
          <w:szCs w:val="20"/>
          <w:lang w:val="hr-HR"/>
        </w:rPr>
        <w:t>.</w:t>
      </w:r>
    </w:p>
    <w:p w:rsidR="004D4684" w:rsidRPr="00E92B08" w:rsidRDefault="004D4684" w:rsidP="00E92B08">
      <w:pPr>
        <w:ind w:left="426"/>
        <w:rPr>
          <w:rFonts w:ascii="Times New Roman" w:hAnsi="Times New Roman"/>
          <w:b/>
          <w:szCs w:val="20"/>
          <w:lang w:val="hr-HR"/>
        </w:rPr>
      </w:pPr>
    </w:p>
    <w:p w:rsidR="004D4684" w:rsidRPr="00E92B08" w:rsidRDefault="004D4684" w:rsidP="00E92B08">
      <w:pPr>
        <w:ind w:left="426"/>
        <w:rPr>
          <w:rFonts w:ascii="Times New Roman" w:hAnsi="Times New Roman"/>
          <w:b/>
          <w:szCs w:val="20"/>
          <w:lang w:val="hr-HR"/>
        </w:rPr>
      </w:pPr>
      <w:r w:rsidRPr="00E92B08">
        <w:rPr>
          <w:rFonts w:ascii="Times New Roman" w:hAnsi="Times New Roman"/>
          <w:b/>
          <w:szCs w:val="20"/>
          <w:lang w:val="hr-HR"/>
        </w:rPr>
        <w:t>UKUPAN PROSJEK OCJENA PRETHODNO ZAVRŠENE GODINE</w:t>
      </w:r>
    </w:p>
    <w:p w:rsidR="004D4684" w:rsidRPr="00E92B08" w:rsidRDefault="004D4684" w:rsidP="00E92B08">
      <w:pPr>
        <w:ind w:left="426"/>
        <w:rPr>
          <w:rFonts w:ascii="Times New Roman" w:hAnsi="Times New Roman"/>
          <w:szCs w:val="20"/>
          <w:lang w:val="hr-HR"/>
        </w:rPr>
      </w:pPr>
    </w:p>
    <w:p w:rsidR="004D4684" w:rsidRPr="00E92B08" w:rsidRDefault="004D4684" w:rsidP="00E92B08">
      <w:pPr>
        <w:ind w:left="426"/>
        <w:rPr>
          <w:rFonts w:ascii="Times New Roman" w:hAnsi="Times New Roman"/>
          <w:b/>
          <w:szCs w:val="20"/>
          <w:lang w:val="hr-HR"/>
        </w:rPr>
      </w:pPr>
      <w:r w:rsidRPr="00E92B08">
        <w:rPr>
          <w:rFonts w:ascii="Times New Roman" w:hAnsi="Times New Roman"/>
          <w:b/>
          <w:szCs w:val="20"/>
          <w:lang w:val="hr-HR"/>
        </w:rPr>
        <w:t>Podaci o sudjelovanjima i osvojenim nagradama, priznanjima:</w:t>
      </w:r>
    </w:p>
    <w:p w:rsidR="004D4684" w:rsidRPr="00E92B08" w:rsidRDefault="004D4684" w:rsidP="00E92B08">
      <w:pPr>
        <w:ind w:left="426"/>
        <w:rPr>
          <w:rFonts w:ascii="Times New Roman" w:hAnsi="Times New Roman"/>
          <w:b/>
          <w:szCs w:val="20"/>
          <w:lang w:val="hr-HR"/>
        </w:rPr>
      </w:pPr>
      <w:r w:rsidRPr="00E92B08">
        <w:rPr>
          <w:rFonts w:ascii="Times New Roman" w:hAnsi="Times New Roman"/>
          <w:b/>
          <w:szCs w:val="20"/>
          <w:lang w:val="hr-HR"/>
        </w:rPr>
        <w:t>NAZIV NAGRADE, NATJECANJA, PRIZNANJA</w:t>
      </w:r>
    </w:p>
    <w:p w:rsidR="004D4684" w:rsidRPr="00E92B08" w:rsidRDefault="004D4684" w:rsidP="00E92B08">
      <w:pPr>
        <w:ind w:left="720" w:hanging="294"/>
        <w:rPr>
          <w:rFonts w:ascii="Times New Roman" w:hAnsi="Times New Roman"/>
          <w:szCs w:val="20"/>
          <w:lang w:val="hr-HR"/>
        </w:rPr>
      </w:pPr>
    </w:p>
    <w:p w:rsidR="004D4684" w:rsidRPr="00E92B08" w:rsidRDefault="004D4684" w:rsidP="00E92B08">
      <w:pPr>
        <w:ind w:left="426"/>
        <w:rPr>
          <w:rFonts w:ascii="Times New Roman" w:hAnsi="Times New Roman"/>
          <w:b/>
          <w:szCs w:val="20"/>
          <w:lang w:val="hr-HR"/>
        </w:rPr>
      </w:pPr>
      <w:r w:rsidRPr="00E92B08">
        <w:rPr>
          <w:rFonts w:ascii="Times New Roman" w:hAnsi="Times New Roman"/>
          <w:b/>
          <w:szCs w:val="20"/>
          <w:lang w:val="hr-HR"/>
        </w:rPr>
        <w:t>PRILOZI ZAHTJEVU</w:t>
      </w:r>
    </w:p>
    <w:p w:rsidR="004D4684" w:rsidRPr="00E92B08" w:rsidRDefault="004D4684" w:rsidP="00E92B08">
      <w:pPr>
        <w:ind w:left="426"/>
        <w:rPr>
          <w:rFonts w:ascii="Times New Roman" w:hAnsi="Times New Roman"/>
          <w:b/>
          <w:szCs w:val="20"/>
          <w:lang w:val="hr-HR"/>
        </w:rPr>
      </w:pPr>
    </w:p>
    <w:p w:rsidR="004D4684" w:rsidRPr="00E92B08" w:rsidRDefault="004D4684" w:rsidP="00E92B08">
      <w:pPr>
        <w:ind w:left="426"/>
        <w:rPr>
          <w:rFonts w:ascii="Times New Roman" w:hAnsi="Times New Roman"/>
          <w:b/>
          <w:szCs w:val="20"/>
          <w:lang w:val="hr-HR"/>
        </w:rPr>
      </w:pPr>
      <w:r w:rsidRPr="00E92B08">
        <w:rPr>
          <w:rFonts w:ascii="Times New Roman" w:hAnsi="Times New Roman"/>
          <w:b/>
          <w:szCs w:val="20"/>
          <w:lang w:val="hr-HR"/>
        </w:rPr>
        <w:t>U Zagrebu, 30. rujna 2017.</w:t>
      </w:r>
    </w:p>
    <w:p w:rsidR="004D4684" w:rsidRPr="00E92B08" w:rsidRDefault="004D4684" w:rsidP="00E92B08">
      <w:pPr>
        <w:ind w:left="426"/>
        <w:rPr>
          <w:rFonts w:ascii="Times New Roman" w:hAnsi="Times New Roman"/>
          <w:b/>
          <w:szCs w:val="20"/>
          <w:lang w:val="hr-HR"/>
        </w:rPr>
      </w:pPr>
    </w:p>
    <w:p w:rsidR="004D4684" w:rsidRPr="00E92B08" w:rsidRDefault="004D4684" w:rsidP="00E92B08">
      <w:pPr>
        <w:ind w:left="426"/>
        <w:rPr>
          <w:rFonts w:ascii="Times New Roman" w:hAnsi="Times New Roman"/>
          <w:szCs w:val="20"/>
          <w:lang w:val="hr-HR"/>
        </w:rPr>
      </w:pPr>
    </w:p>
    <w:p w:rsidR="004D4684" w:rsidRPr="00E92B08" w:rsidRDefault="004D4684" w:rsidP="00E92B08">
      <w:pPr>
        <w:ind w:left="426"/>
        <w:rPr>
          <w:rFonts w:ascii="Times New Roman" w:hAnsi="Times New Roman"/>
          <w:szCs w:val="20"/>
          <w:lang w:val="hr-HR"/>
        </w:rPr>
      </w:pPr>
    </w:p>
    <w:p w:rsidR="004D4684" w:rsidRPr="00E92B08" w:rsidRDefault="004D4684" w:rsidP="00E92B08">
      <w:pPr>
        <w:ind w:left="426"/>
        <w:rPr>
          <w:rFonts w:ascii="Times New Roman" w:hAnsi="Times New Roman"/>
          <w:szCs w:val="20"/>
          <w:highlight w:val="yellow"/>
          <w:lang w:val="hr-HR"/>
        </w:rPr>
      </w:pPr>
    </w:p>
    <w:p w:rsidR="004D4684" w:rsidRPr="00E92B08" w:rsidRDefault="004D4684" w:rsidP="00E92B08">
      <w:pPr>
        <w:ind w:left="426"/>
        <w:rPr>
          <w:rFonts w:ascii="Times New Roman" w:hAnsi="Times New Roman"/>
          <w:szCs w:val="20"/>
          <w:highlight w:val="yellow"/>
          <w:lang w:val="hr-HR"/>
        </w:rPr>
      </w:pPr>
    </w:p>
    <w:p w:rsidR="004D4684" w:rsidRPr="00E92B08" w:rsidRDefault="004D4684" w:rsidP="00E92B08">
      <w:pPr>
        <w:ind w:left="426"/>
        <w:rPr>
          <w:rFonts w:ascii="Times New Roman" w:hAnsi="Times New Roman"/>
          <w:szCs w:val="20"/>
          <w:highlight w:val="yellow"/>
          <w:lang w:val="hr-HR"/>
        </w:rPr>
      </w:pPr>
    </w:p>
    <w:p w:rsidR="004D4684" w:rsidRPr="00E92B08" w:rsidRDefault="004D4684" w:rsidP="00E92B08">
      <w:pPr>
        <w:ind w:left="426"/>
        <w:rPr>
          <w:rFonts w:ascii="Times New Roman" w:hAnsi="Times New Roman"/>
          <w:szCs w:val="20"/>
          <w:highlight w:val="yellow"/>
          <w:lang w:val="hr-HR"/>
        </w:rPr>
      </w:pPr>
    </w:p>
    <w:p w:rsidR="004D4684" w:rsidRPr="00E92B08" w:rsidRDefault="004D4684" w:rsidP="00E92B08">
      <w:pPr>
        <w:ind w:left="426"/>
        <w:rPr>
          <w:rFonts w:ascii="Times New Roman" w:hAnsi="Times New Roman"/>
          <w:szCs w:val="20"/>
          <w:highlight w:val="yellow"/>
          <w:lang w:val="hr-HR"/>
        </w:rPr>
      </w:pPr>
    </w:p>
    <w:p w:rsidR="004D4684" w:rsidRPr="00E92B08" w:rsidRDefault="004D4684" w:rsidP="00E92B08">
      <w:pPr>
        <w:ind w:left="426"/>
        <w:rPr>
          <w:rFonts w:ascii="Times New Roman" w:hAnsi="Times New Roman"/>
          <w:szCs w:val="20"/>
          <w:highlight w:val="red"/>
          <w:lang w:val="hr-HR"/>
        </w:rPr>
      </w:pPr>
    </w:p>
    <w:p w:rsidR="004D4684" w:rsidRPr="00E92B08" w:rsidRDefault="004D4684" w:rsidP="00E92B08">
      <w:pPr>
        <w:ind w:left="426"/>
        <w:rPr>
          <w:rFonts w:ascii="Times New Roman" w:hAnsi="Times New Roman"/>
          <w:szCs w:val="20"/>
          <w:highlight w:val="red"/>
          <w:lang w:val="hr-HR"/>
        </w:rPr>
      </w:pPr>
    </w:p>
    <w:p w:rsidR="004D4684" w:rsidRPr="00E92B08" w:rsidRDefault="004D4684" w:rsidP="00E92B08">
      <w:pPr>
        <w:ind w:left="426"/>
        <w:rPr>
          <w:rFonts w:ascii="Times New Roman" w:hAnsi="Times New Roman"/>
          <w:szCs w:val="20"/>
          <w:highlight w:val="red"/>
          <w:lang w:val="hr-HR"/>
        </w:rPr>
      </w:pPr>
    </w:p>
    <w:p w:rsidR="004D4684" w:rsidRPr="00E92B08" w:rsidRDefault="004D4684" w:rsidP="00E92B08">
      <w:pPr>
        <w:ind w:left="426"/>
        <w:rPr>
          <w:rFonts w:ascii="Times New Roman" w:hAnsi="Times New Roman"/>
          <w:szCs w:val="20"/>
          <w:highlight w:val="red"/>
          <w:lang w:val="hr-HR"/>
        </w:rPr>
      </w:pPr>
    </w:p>
    <w:p w:rsidR="00C15876" w:rsidRPr="00E92B08" w:rsidRDefault="00C15876" w:rsidP="00E92B08">
      <w:pPr>
        <w:rPr>
          <w:szCs w:val="20"/>
        </w:rPr>
      </w:pPr>
    </w:p>
    <w:sectPr w:rsidR="00C15876" w:rsidRPr="00E92B08" w:rsidSect="0079151F">
      <w:headerReference w:type="default" r:id="rId8"/>
      <w:footerReference w:type="default" r:id="rId9"/>
      <w:pgSz w:w="11906" w:h="16838" w:code="9"/>
      <w:pgMar w:top="1985" w:right="1134" w:bottom="1134" w:left="1134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682D" w:rsidRDefault="0041682D" w:rsidP="0079151F">
      <w:r>
        <w:separator/>
      </w:r>
    </w:p>
  </w:endnote>
  <w:endnote w:type="continuationSeparator" w:id="0">
    <w:p w:rsidR="0041682D" w:rsidRDefault="0041682D" w:rsidP="007915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310F" w:rsidRPr="009E310F" w:rsidRDefault="009E310F" w:rsidP="009E310F">
    <w:pPr>
      <w:pStyle w:val="Footer"/>
      <w:jc w:val="center"/>
      <w:rPr>
        <w:szCs w:val="16"/>
      </w:rPr>
    </w:pPr>
    <w:r w:rsidRPr="009E310F">
      <w:rPr>
        <w:szCs w:val="16"/>
      </w:rPr>
      <w:t>Soroptimist International klub Zagreb Centar</w:t>
    </w:r>
  </w:p>
  <w:p w:rsidR="00E84436" w:rsidRPr="009E310F" w:rsidRDefault="009E310F" w:rsidP="00C77CC2">
    <w:pPr>
      <w:pStyle w:val="Footer"/>
      <w:jc w:val="center"/>
      <w:rPr>
        <w:szCs w:val="16"/>
      </w:rPr>
    </w:pPr>
    <w:r>
      <w:rPr>
        <w:szCs w:val="16"/>
      </w:rPr>
      <w:t>http://soroptimist-zagreb-</w:t>
    </w:r>
    <w:r w:rsidRPr="009E310F">
      <w:rPr>
        <w:szCs w:val="16"/>
      </w:rPr>
      <w:t>centar.com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682D" w:rsidRDefault="0041682D" w:rsidP="0079151F">
      <w:r>
        <w:separator/>
      </w:r>
    </w:p>
  </w:footnote>
  <w:footnote w:type="continuationSeparator" w:id="0">
    <w:p w:rsidR="0041682D" w:rsidRDefault="0041682D" w:rsidP="007915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151F" w:rsidRDefault="00D74944">
    <w:pPr>
      <w:pStyle w:val="Header"/>
    </w:pPr>
    <w:r>
      <w:rPr>
        <w:noProof/>
        <w:lang w:val="hr-HR" w:eastAsia="hr-HR"/>
      </w:rPr>
      <mc:AlternateContent>
        <mc:Choice Requires="wpg">
          <w:drawing>
            <wp:anchor distT="4294967292" distB="4294967292" distL="114300" distR="114300" simplePos="0" relativeHeight="251657216" behindDoc="0" locked="0" layoutInCell="1" allowOverlap="1">
              <wp:simplePos x="0" y="0"/>
              <wp:positionH relativeFrom="column">
                <wp:posOffset>5756275</wp:posOffset>
              </wp:positionH>
              <wp:positionV relativeFrom="paragraph">
                <wp:posOffset>400684</wp:posOffset>
              </wp:positionV>
              <wp:extent cx="772160" cy="0"/>
              <wp:effectExtent l="0" t="38100" r="27940" b="19050"/>
              <wp:wrapNone/>
              <wp:docPr id="2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2160" cy="0"/>
                        <a:chOff x="10106" y="1198"/>
                        <a:chExt cx="1216" cy="0"/>
                      </a:xfrm>
                    </wpg:grpSpPr>
                    <wps:wsp>
                      <wps:cNvPr id="3" name="AutoShape 1"/>
                      <wps:cNvCnPr>
                        <a:cxnSpLocks noChangeShapeType="1"/>
                      </wps:cNvCnPr>
                      <wps:spPr bwMode="auto">
                        <a:xfrm>
                          <a:off x="10106" y="1198"/>
                          <a:ext cx="529" cy="0"/>
                        </a:xfrm>
                        <a:prstGeom prst="straightConnector1">
                          <a:avLst/>
                        </a:prstGeom>
                        <a:noFill/>
                        <a:ln w="66675">
                          <a:solidFill>
                            <a:srgbClr val="FFDE1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" name="AutoShape 2"/>
                      <wps:cNvCnPr>
                        <a:cxnSpLocks noChangeShapeType="1"/>
                      </wps:cNvCnPr>
                      <wps:spPr bwMode="auto">
                        <a:xfrm>
                          <a:off x="10793" y="1198"/>
                          <a:ext cx="529" cy="0"/>
                        </a:xfrm>
                        <a:prstGeom prst="straightConnector1">
                          <a:avLst/>
                        </a:prstGeom>
                        <a:noFill/>
                        <a:ln w="66675">
                          <a:solidFill>
                            <a:srgbClr val="FFDE1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BB845FA" id="Group 4" o:spid="_x0000_s1026" style="position:absolute;margin-left:453.25pt;margin-top:31.55pt;width:60.8pt;height:0;z-index:251657216;mso-wrap-distance-top:-1e-4mm;mso-wrap-distance-bottom:-1e-4mm" coordorigin="10106,1198" coordsize="121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" o:spid="_x0000_s1027" type="#_x0000_t32" style="position:absolute;left:10106;top:1198;width:52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" strokecolor="#ffde15" strokeweight="5.25pt"/>
              <v:shape id="AutoShape 2" o:spid="_x0000_s1028" type="#_x0000_t32" style="position:absolute;left:10793;top:1198;width:52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" strokecolor="#ffde15" strokeweight="5.25pt"/>
            </v:group>
          </w:pict>
        </mc:Fallback>
      </mc:AlternateContent>
    </w:r>
    <w:r>
      <w:rPr>
        <w:noProof/>
        <w:lang w:val="hr-HR" w:eastAsia="hr-HR"/>
      </w:rPr>
      <w:drawing>
        <wp:anchor distT="0" distB="0" distL="114300" distR="114300" simplePos="0" relativeHeight="251658240" behindDoc="1" locked="1" layoutInCell="1" allowOverlap="1">
          <wp:simplePos x="0" y="0"/>
          <wp:positionH relativeFrom="column">
            <wp:posOffset>-415925</wp:posOffset>
          </wp:positionH>
          <wp:positionV relativeFrom="paragraph">
            <wp:posOffset>-26670</wp:posOffset>
          </wp:positionV>
          <wp:extent cx="7309485" cy="762000"/>
          <wp:effectExtent l="0" t="0" r="0" b="0"/>
          <wp:wrapNone/>
          <wp:docPr id="1" name="Billede 5" descr="SOROPTIMIST_Brevhoved_sol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lede 5" descr="SOROPTIMIST_Brevhoved_sol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948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10B8B"/>
    <w:multiLevelType w:val="hybridMultilevel"/>
    <w:tmpl w:val="1B40DB84"/>
    <w:lvl w:ilvl="0" w:tplc="9B742EF6">
      <w:numFmt w:val="bullet"/>
      <w:lvlText w:val="-"/>
      <w:lvlJc w:val="left"/>
      <w:pPr>
        <w:ind w:left="786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03D23AF3"/>
    <w:multiLevelType w:val="hybridMultilevel"/>
    <w:tmpl w:val="EE00141A"/>
    <w:lvl w:ilvl="0" w:tplc="D244FB72">
      <w:numFmt w:val="bullet"/>
      <w:lvlText w:val="-"/>
      <w:lvlJc w:val="left"/>
      <w:pPr>
        <w:ind w:left="78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099016D6"/>
    <w:multiLevelType w:val="hybridMultilevel"/>
    <w:tmpl w:val="2E9C67F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B9232C4">
      <w:numFmt w:val="bullet"/>
      <w:lvlText w:val="-"/>
      <w:lvlJc w:val="left"/>
      <w:pPr>
        <w:ind w:left="2520" w:hanging="360"/>
      </w:pPr>
      <w:rPr>
        <w:rFonts w:ascii="Times New Roman" w:eastAsia="Calibri" w:hAnsi="Times New Roman" w:cs="Times New Roman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00A1065"/>
    <w:multiLevelType w:val="hybridMultilevel"/>
    <w:tmpl w:val="6F7C7B50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723" w:hanging="360"/>
      </w:pPr>
    </w:lvl>
    <w:lvl w:ilvl="2" w:tplc="041A001B" w:tentative="1">
      <w:start w:val="1"/>
      <w:numFmt w:val="lowerRoman"/>
      <w:lvlText w:val="%3."/>
      <w:lvlJc w:val="right"/>
      <w:pPr>
        <w:ind w:left="1443" w:hanging="180"/>
      </w:pPr>
    </w:lvl>
    <w:lvl w:ilvl="3" w:tplc="041A000F" w:tentative="1">
      <w:start w:val="1"/>
      <w:numFmt w:val="decimal"/>
      <w:lvlText w:val="%4."/>
      <w:lvlJc w:val="left"/>
      <w:pPr>
        <w:ind w:left="2163" w:hanging="360"/>
      </w:pPr>
    </w:lvl>
    <w:lvl w:ilvl="4" w:tplc="041A0019" w:tentative="1">
      <w:start w:val="1"/>
      <w:numFmt w:val="lowerLetter"/>
      <w:lvlText w:val="%5."/>
      <w:lvlJc w:val="left"/>
      <w:pPr>
        <w:ind w:left="2883" w:hanging="360"/>
      </w:pPr>
    </w:lvl>
    <w:lvl w:ilvl="5" w:tplc="041A001B" w:tentative="1">
      <w:start w:val="1"/>
      <w:numFmt w:val="lowerRoman"/>
      <w:lvlText w:val="%6."/>
      <w:lvlJc w:val="right"/>
      <w:pPr>
        <w:ind w:left="3603" w:hanging="180"/>
      </w:pPr>
    </w:lvl>
    <w:lvl w:ilvl="6" w:tplc="041A000F" w:tentative="1">
      <w:start w:val="1"/>
      <w:numFmt w:val="decimal"/>
      <w:lvlText w:val="%7."/>
      <w:lvlJc w:val="left"/>
      <w:pPr>
        <w:ind w:left="4323" w:hanging="360"/>
      </w:pPr>
    </w:lvl>
    <w:lvl w:ilvl="7" w:tplc="041A0019" w:tentative="1">
      <w:start w:val="1"/>
      <w:numFmt w:val="lowerLetter"/>
      <w:lvlText w:val="%8."/>
      <w:lvlJc w:val="left"/>
      <w:pPr>
        <w:ind w:left="5043" w:hanging="360"/>
      </w:pPr>
    </w:lvl>
    <w:lvl w:ilvl="8" w:tplc="041A001B" w:tentative="1">
      <w:start w:val="1"/>
      <w:numFmt w:val="lowerRoman"/>
      <w:lvlText w:val="%9."/>
      <w:lvlJc w:val="right"/>
      <w:pPr>
        <w:ind w:left="5763" w:hanging="180"/>
      </w:pPr>
    </w:lvl>
  </w:abstractNum>
  <w:abstractNum w:abstractNumId="4" w15:restartNumberingAfterBreak="0">
    <w:nsid w:val="11FC26F6"/>
    <w:multiLevelType w:val="hybridMultilevel"/>
    <w:tmpl w:val="27902CF2"/>
    <w:lvl w:ilvl="0" w:tplc="218096C2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C21A03"/>
    <w:multiLevelType w:val="hybridMultilevel"/>
    <w:tmpl w:val="ED600EC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33687B"/>
    <w:multiLevelType w:val="hybridMultilevel"/>
    <w:tmpl w:val="E500DEC4"/>
    <w:lvl w:ilvl="0" w:tplc="041A0017">
      <w:start w:val="1"/>
      <w:numFmt w:val="lowerLetter"/>
      <w:lvlText w:val="%1)"/>
      <w:lvlJc w:val="left"/>
      <w:pPr>
        <w:ind w:left="1434" w:hanging="360"/>
      </w:pPr>
    </w:lvl>
    <w:lvl w:ilvl="1" w:tplc="041A0019" w:tentative="1">
      <w:start w:val="1"/>
      <w:numFmt w:val="lowerLetter"/>
      <w:lvlText w:val="%2."/>
      <w:lvlJc w:val="left"/>
      <w:pPr>
        <w:ind w:left="2154" w:hanging="360"/>
      </w:pPr>
    </w:lvl>
    <w:lvl w:ilvl="2" w:tplc="041A001B" w:tentative="1">
      <w:start w:val="1"/>
      <w:numFmt w:val="lowerRoman"/>
      <w:lvlText w:val="%3."/>
      <w:lvlJc w:val="right"/>
      <w:pPr>
        <w:ind w:left="2874" w:hanging="180"/>
      </w:pPr>
    </w:lvl>
    <w:lvl w:ilvl="3" w:tplc="041A000F" w:tentative="1">
      <w:start w:val="1"/>
      <w:numFmt w:val="decimal"/>
      <w:lvlText w:val="%4."/>
      <w:lvlJc w:val="left"/>
      <w:pPr>
        <w:ind w:left="3594" w:hanging="360"/>
      </w:pPr>
    </w:lvl>
    <w:lvl w:ilvl="4" w:tplc="041A0019" w:tentative="1">
      <w:start w:val="1"/>
      <w:numFmt w:val="lowerLetter"/>
      <w:lvlText w:val="%5."/>
      <w:lvlJc w:val="left"/>
      <w:pPr>
        <w:ind w:left="4314" w:hanging="360"/>
      </w:pPr>
    </w:lvl>
    <w:lvl w:ilvl="5" w:tplc="041A001B" w:tentative="1">
      <w:start w:val="1"/>
      <w:numFmt w:val="lowerRoman"/>
      <w:lvlText w:val="%6."/>
      <w:lvlJc w:val="right"/>
      <w:pPr>
        <w:ind w:left="5034" w:hanging="180"/>
      </w:pPr>
    </w:lvl>
    <w:lvl w:ilvl="6" w:tplc="041A000F" w:tentative="1">
      <w:start w:val="1"/>
      <w:numFmt w:val="decimal"/>
      <w:lvlText w:val="%7."/>
      <w:lvlJc w:val="left"/>
      <w:pPr>
        <w:ind w:left="5754" w:hanging="360"/>
      </w:pPr>
    </w:lvl>
    <w:lvl w:ilvl="7" w:tplc="041A0019" w:tentative="1">
      <w:start w:val="1"/>
      <w:numFmt w:val="lowerLetter"/>
      <w:lvlText w:val="%8."/>
      <w:lvlJc w:val="left"/>
      <w:pPr>
        <w:ind w:left="6474" w:hanging="360"/>
      </w:pPr>
    </w:lvl>
    <w:lvl w:ilvl="8" w:tplc="041A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7" w15:restartNumberingAfterBreak="0">
    <w:nsid w:val="20796F92"/>
    <w:multiLevelType w:val="hybridMultilevel"/>
    <w:tmpl w:val="EFA8BC6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A52E30"/>
    <w:multiLevelType w:val="hybridMultilevel"/>
    <w:tmpl w:val="1FC65CD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AAE2072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C44B94"/>
    <w:multiLevelType w:val="hybridMultilevel"/>
    <w:tmpl w:val="416C5B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FF6B9E"/>
    <w:multiLevelType w:val="hybridMultilevel"/>
    <w:tmpl w:val="05A4A0A0"/>
    <w:lvl w:ilvl="0" w:tplc="170801B6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9B15E0"/>
    <w:multiLevelType w:val="hybridMultilevel"/>
    <w:tmpl w:val="27902CF2"/>
    <w:lvl w:ilvl="0" w:tplc="218096C2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AC644B"/>
    <w:multiLevelType w:val="hybridMultilevel"/>
    <w:tmpl w:val="562EA34C"/>
    <w:lvl w:ilvl="0" w:tplc="041A000F">
      <w:start w:val="1"/>
      <w:numFmt w:val="decimal"/>
      <w:lvlText w:val="%1."/>
      <w:lvlJc w:val="left"/>
      <w:pPr>
        <w:ind w:left="1437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F7827D3"/>
    <w:multiLevelType w:val="hybridMultilevel"/>
    <w:tmpl w:val="2CB0EB3C"/>
    <w:lvl w:ilvl="0" w:tplc="041A000F">
      <w:start w:val="1"/>
      <w:numFmt w:val="decimal"/>
      <w:lvlText w:val="%1."/>
      <w:lvlJc w:val="left"/>
      <w:pPr>
        <w:ind w:left="1077" w:hanging="360"/>
      </w:pPr>
    </w:lvl>
    <w:lvl w:ilvl="1" w:tplc="041A0019" w:tentative="1">
      <w:start w:val="1"/>
      <w:numFmt w:val="lowerLetter"/>
      <w:lvlText w:val="%2."/>
      <w:lvlJc w:val="left"/>
      <w:pPr>
        <w:ind w:left="1797" w:hanging="360"/>
      </w:pPr>
    </w:lvl>
    <w:lvl w:ilvl="2" w:tplc="041A001B" w:tentative="1">
      <w:start w:val="1"/>
      <w:numFmt w:val="lowerRoman"/>
      <w:lvlText w:val="%3."/>
      <w:lvlJc w:val="right"/>
      <w:pPr>
        <w:ind w:left="2517" w:hanging="180"/>
      </w:pPr>
    </w:lvl>
    <w:lvl w:ilvl="3" w:tplc="041A000F" w:tentative="1">
      <w:start w:val="1"/>
      <w:numFmt w:val="decimal"/>
      <w:lvlText w:val="%4."/>
      <w:lvlJc w:val="left"/>
      <w:pPr>
        <w:ind w:left="3237" w:hanging="360"/>
      </w:pPr>
    </w:lvl>
    <w:lvl w:ilvl="4" w:tplc="041A0019" w:tentative="1">
      <w:start w:val="1"/>
      <w:numFmt w:val="lowerLetter"/>
      <w:lvlText w:val="%5."/>
      <w:lvlJc w:val="left"/>
      <w:pPr>
        <w:ind w:left="3957" w:hanging="360"/>
      </w:pPr>
    </w:lvl>
    <w:lvl w:ilvl="5" w:tplc="041A001B" w:tentative="1">
      <w:start w:val="1"/>
      <w:numFmt w:val="lowerRoman"/>
      <w:lvlText w:val="%6."/>
      <w:lvlJc w:val="right"/>
      <w:pPr>
        <w:ind w:left="4677" w:hanging="180"/>
      </w:pPr>
    </w:lvl>
    <w:lvl w:ilvl="6" w:tplc="041A000F" w:tentative="1">
      <w:start w:val="1"/>
      <w:numFmt w:val="decimal"/>
      <w:lvlText w:val="%7."/>
      <w:lvlJc w:val="left"/>
      <w:pPr>
        <w:ind w:left="5397" w:hanging="360"/>
      </w:pPr>
    </w:lvl>
    <w:lvl w:ilvl="7" w:tplc="041A0019" w:tentative="1">
      <w:start w:val="1"/>
      <w:numFmt w:val="lowerLetter"/>
      <w:lvlText w:val="%8."/>
      <w:lvlJc w:val="left"/>
      <w:pPr>
        <w:ind w:left="6117" w:hanging="360"/>
      </w:pPr>
    </w:lvl>
    <w:lvl w:ilvl="8" w:tplc="041A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4" w15:restartNumberingAfterBreak="0">
    <w:nsid w:val="5973674B"/>
    <w:multiLevelType w:val="hybridMultilevel"/>
    <w:tmpl w:val="F91A13B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CE5C4AC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  <w:i w:val="0"/>
        <w:sz w:val="24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0B0D09"/>
    <w:multiLevelType w:val="hybridMultilevel"/>
    <w:tmpl w:val="90627DB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DC0828"/>
    <w:multiLevelType w:val="hybridMultilevel"/>
    <w:tmpl w:val="2FE8459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8"/>
  </w:num>
  <w:num w:numId="3">
    <w:abstractNumId w:val="4"/>
  </w:num>
  <w:num w:numId="4">
    <w:abstractNumId w:val="7"/>
  </w:num>
  <w:num w:numId="5">
    <w:abstractNumId w:val="9"/>
  </w:num>
  <w:num w:numId="6">
    <w:abstractNumId w:val="16"/>
  </w:num>
  <w:num w:numId="7">
    <w:abstractNumId w:val="14"/>
  </w:num>
  <w:num w:numId="8">
    <w:abstractNumId w:val="6"/>
  </w:num>
  <w:num w:numId="9">
    <w:abstractNumId w:val="13"/>
  </w:num>
  <w:num w:numId="10">
    <w:abstractNumId w:val="3"/>
  </w:num>
  <w:num w:numId="11">
    <w:abstractNumId w:val="10"/>
  </w:num>
  <w:num w:numId="12">
    <w:abstractNumId w:val="12"/>
  </w:num>
  <w:num w:numId="13">
    <w:abstractNumId w:val="11"/>
  </w:num>
  <w:num w:numId="14">
    <w:abstractNumId w:val="5"/>
  </w:num>
  <w:num w:numId="15">
    <w:abstractNumId w:val="2"/>
  </w:num>
  <w:num w:numId="16">
    <w:abstractNumId w:val="0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25CD"/>
    <w:rsid w:val="00006ED1"/>
    <w:rsid w:val="00007A16"/>
    <w:rsid w:val="00011CDD"/>
    <w:rsid w:val="00020B48"/>
    <w:rsid w:val="0002570F"/>
    <w:rsid w:val="000363BB"/>
    <w:rsid w:val="00037977"/>
    <w:rsid w:val="00037B7A"/>
    <w:rsid w:val="00042F0E"/>
    <w:rsid w:val="0005034C"/>
    <w:rsid w:val="00050A9A"/>
    <w:rsid w:val="00051D81"/>
    <w:rsid w:val="00054A00"/>
    <w:rsid w:val="000660D4"/>
    <w:rsid w:val="00075627"/>
    <w:rsid w:val="00075D52"/>
    <w:rsid w:val="00095713"/>
    <w:rsid w:val="000A4385"/>
    <w:rsid w:val="000B074B"/>
    <w:rsid w:val="000B41BA"/>
    <w:rsid w:val="000B7F23"/>
    <w:rsid w:val="000C2FB8"/>
    <w:rsid w:val="000C34A4"/>
    <w:rsid w:val="000D2A31"/>
    <w:rsid w:val="000E3BDE"/>
    <w:rsid w:val="000E63A6"/>
    <w:rsid w:val="000F70C1"/>
    <w:rsid w:val="0010711A"/>
    <w:rsid w:val="00115DC9"/>
    <w:rsid w:val="001174B1"/>
    <w:rsid w:val="00123679"/>
    <w:rsid w:val="00124687"/>
    <w:rsid w:val="00155B79"/>
    <w:rsid w:val="00182460"/>
    <w:rsid w:val="00190802"/>
    <w:rsid w:val="001A53C5"/>
    <w:rsid w:val="001B5694"/>
    <w:rsid w:val="001B7719"/>
    <w:rsid w:val="001D3CD6"/>
    <w:rsid w:val="001D715F"/>
    <w:rsid w:val="001F09AB"/>
    <w:rsid w:val="001F0C3E"/>
    <w:rsid w:val="001F31B4"/>
    <w:rsid w:val="001F739D"/>
    <w:rsid w:val="002004DC"/>
    <w:rsid w:val="002078F8"/>
    <w:rsid w:val="0021007C"/>
    <w:rsid w:val="00211F34"/>
    <w:rsid w:val="00220AB8"/>
    <w:rsid w:val="00220C9F"/>
    <w:rsid w:val="00234B93"/>
    <w:rsid w:val="00245CB9"/>
    <w:rsid w:val="00253904"/>
    <w:rsid w:val="00254F70"/>
    <w:rsid w:val="00267195"/>
    <w:rsid w:val="00277893"/>
    <w:rsid w:val="00281BC7"/>
    <w:rsid w:val="00290995"/>
    <w:rsid w:val="00291E7C"/>
    <w:rsid w:val="002950F6"/>
    <w:rsid w:val="002A3AEC"/>
    <w:rsid w:val="002A4D5E"/>
    <w:rsid w:val="002B0C93"/>
    <w:rsid w:val="002D2BF2"/>
    <w:rsid w:val="002E0AD4"/>
    <w:rsid w:val="002F3DA0"/>
    <w:rsid w:val="002F59D2"/>
    <w:rsid w:val="003001D3"/>
    <w:rsid w:val="00313462"/>
    <w:rsid w:val="003155BC"/>
    <w:rsid w:val="00316628"/>
    <w:rsid w:val="00325178"/>
    <w:rsid w:val="003349E8"/>
    <w:rsid w:val="003442AB"/>
    <w:rsid w:val="003549B4"/>
    <w:rsid w:val="00366E61"/>
    <w:rsid w:val="00390BFC"/>
    <w:rsid w:val="003919B2"/>
    <w:rsid w:val="00394252"/>
    <w:rsid w:val="003A6DA5"/>
    <w:rsid w:val="003B2988"/>
    <w:rsid w:val="003B423D"/>
    <w:rsid w:val="003B5611"/>
    <w:rsid w:val="003B605B"/>
    <w:rsid w:val="003B6122"/>
    <w:rsid w:val="003C6295"/>
    <w:rsid w:val="003D4943"/>
    <w:rsid w:val="0040002D"/>
    <w:rsid w:val="004003BC"/>
    <w:rsid w:val="0041682D"/>
    <w:rsid w:val="00430798"/>
    <w:rsid w:val="00433BF5"/>
    <w:rsid w:val="00435090"/>
    <w:rsid w:val="004374F3"/>
    <w:rsid w:val="004536E4"/>
    <w:rsid w:val="00456625"/>
    <w:rsid w:val="00467A76"/>
    <w:rsid w:val="004707FD"/>
    <w:rsid w:val="00471D77"/>
    <w:rsid w:val="00472F97"/>
    <w:rsid w:val="004768BF"/>
    <w:rsid w:val="00480FAA"/>
    <w:rsid w:val="004843B4"/>
    <w:rsid w:val="004910BE"/>
    <w:rsid w:val="00497C48"/>
    <w:rsid w:val="004A09C2"/>
    <w:rsid w:val="004A3615"/>
    <w:rsid w:val="004A7C4D"/>
    <w:rsid w:val="004B15EB"/>
    <w:rsid w:val="004B182F"/>
    <w:rsid w:val="004B5D14"/>
    <w:rsid w:val="004B6A83"/>
    <w:rsid w:val="004D086C"/>
    <w:rsid w:val="004D4684"/>
    <w:rsid w:val="004F085B"/>
    <w:rsid w:val="004F22E1"/>
    <w:rsid w:val="005169EB"/>
    <w:rsid w:val="00517505"/>
    <w:rsid w:val="00520A83"/>
    <w:rsid w:val="00533ED3"/>
    <w:rsid w:val="00536AAB"/>
    <w:rsid w:val="00550470"/>
    <w:rsid w:val="00562F16"/>
    <w:rsid w:val="00581298"/>
    <w:rsid w:val="005907AF"/>
    <w:rsid w:val="0059658D"/>
    <w:rsid w:val="005A6D05"/>
    <w:rsid w:val="005B4B0A"/>
    <w:rsid w:val="005E5C50"/>
    <w:rsid w:val="005F12F2"/>
    <w:rsid w:val="005F1FCB"/>
    <w:rsid w:val="005F2B61"/>
    <w:rsid w:val="00614CFF"/>
    <w:rsid w:val="006159ED"/>
    <w:rsid w:val="00633200"/>
    <w:rsid w:val="00637C35"/>
    <w:rsid w:val="00650CFE"/>
    <w:rsid w:val="00664C63"/>
    <w:rsid w:val="00673611"/>
    <w:rsid w:val="00673C19"/>
    <w:rsid w:val="00677BCE"/>
    <w:rsid w:val="0068449C"/>
    <w:rsid w:val="00693EDB"/>
    <w:rsid w:val="00695019"/>
    <w:rsid w:val="006B04B5"/>
    <w:rsid w:val="006B5261"/>
    <w:rsid w:val="006C061E"/>
    <w:rsid w:val="006D04BF"/>
    <w:rsid w:val="006D47D9"/>
    <w:rsid w:val="006E1279"/>
    <w:rsid w:val="006E23DD"/>
    <w:rsid w:val="006E3817"/>
    <w:rsid w:val="006F0700"/>
    <w:rsid w:val="0070057C"/>
    <w:rsid w:val="007118CB"/>
    <w:rsid w:val="00725E48"/>
    <w:rsid w:val="0073030A"/>
    <w:rsid w:val="007315CB"/>
    <w:rsid w:val="00755F89"/>
    <w:rsid w:val="0075608F"/>
    <w:rsid w:val="00761D5E"/>
    <w:rsid w:val="0076536F"/>
    <w:rsid w:val="00772C4D"/>
    <w:rsid w:val="00777132"/>
    <w:rsid w:val="00787740"/>
    <w:rsid w:val="007908CF"/>
    <w:rsid w:val="0079151F"/>
    <w:rsid w:val="007A7C04"/>
    <w:rsid w:val="007C25CD"/>
    <w:rsid w:val="00802CE5"/>
    <w:rsid w:val="00803784"/>
    <w:rsid w:val="00805B58"/>
    <w:rsid w:val="008069B0"/>
    <w:rsid w:val="0083428B"/>
    <w:rsid w:val="00834863"/>
    <w:rsid w:val="008464C9"/>
    <w:rsid w:val="0085793C"/>
    <w:rsid w:val="00860364"/>
    <w:rsid w:val="00873551"/>
    <w:rsid w:val="0087763B"/>
    <w:rsid w:val="00882B89"/>
    <w:rsid w:val="008870D2"/>
    <w:rsid w:val="008902C6"/>
    <w:rsid w:val="008A4B62"/>
    <w:rsid w:val="008B2078"/>
    <w:rsid w:val="008B2AD6"/>
    <w:rsid w:val="008C60AB"/>
    <w:rsid w:val="008D34CA"/>
    <w:rsid w:val="008D5E9C"/>
    <w:rsid w:val="008D743B"/>
    <w:rsid w:val="008E4E45"/>
    <w:rsid w:val="008E72B0"/>
    <w:rsid w:val="00903CCE"/>
    <w:rsid w:val="00905F9D"/>
    <w:rsid w:val="0092145F"/>
    <w:rsid w:val="009270EA"/>
    <w:rsid w:val="0093248A"/>
    <w:rsid w:val="0093436C"/>
    <w:rsid w:val="00945F8E"/>
    <w:rsid w:val="00955982"/>
    <w:rsid w:val="00966745"/>
    <w:rsid w:val="009845F4"/>
    <w:rsid w:val="00990020"/>
    <w:rsid w:val="009A0F92"/>
    <w:rsid w:val="009A2FCA"/>
    <w:rsid w:val="009B2993"/>
    <w:rsid w:val="009C21CB"/>
    <w:rsid w:val="009D1616"/>
    <w:rsid w:val="009E0DCB"/>
    <w:rsid w:val="009E310F"/>
    <w:rsid w:val="009F02C8"/>
    <w:rsid w:val="009F0BFB"/>
    <w:rsid w:val="009F1BA8"/>
    <w:rsid w:val="009F4BDC"/>
    <w:rsid w:val="00A21EFE"/>
    <w:rsid w:val="00A2381F"/>
    <w:rsid w:val="00A5437C"/>
    <w:rsid w:val="00A630CE"/>
    <w:rsid w:val="00A63D05"/>
    <w:rsid w:val="00A66B52"/>
    <w:rsid w:val="00A728F4"/>
    <w:rsid w:val="00A768F6"/>
    <w:rsid w:val="00A93F25"/>
    <w:rsid w:val="00A977FB"/>
    <w:rsid w:val="00AA2D70"/>
    <w:rsid w:val="00AB323D"/>
    <w:rsid w:val="00AC1276"/>
    <w:rsid w:val="00AC2233"/>
    <w:rsid w:val="00AD2009"/>
    <w:rsid w:val="00AD6607"/>
    <w:rsid w:val="00AF06C7"/>
    <w:rsid w:val="00B0686C"/>
    <w:rsid w:val="00B11E87"/>
    <w:rsid w:val="00B51D83"/>
    <w:rsid w:val="00B52BB2"/>
    <w:rsid w:val="00B61645"/>
    <w:rsid w:val="00B64C31"/>
    <w:rsid w:val="00B65E21"/>
    <w:rsid w:val="00B775A0"/>
    <w:rsid w:val="00B833C4"/>
    <w:rsid w:val="00B900DA"/>
    <w:rsid w:val="00BA436F"/>
    <w:rsid w:val="00BB2147"/>
    <w:rsid w:val="00BB6B83"/>
    <w:rsid w:val="00BC39E3"/>
    <w:rsid w:val="00BD03E9"/>
    <w:rsid w:val="00BD40DC"/>
    <w:rsid w:val="00BD7296"/>
    <w:rsid w:val="00BE29C0"/>
    <w:rsid w:val="00BE7DD2"/>
    <w:rsid w:val="00C15876"/>
    <w:rsid w:val="00C16EEA"/>
    <w:rsid w:val="00C25994"/>
    <w:rsid w:val="00C27322"/>
    <w:rsid w:val="00C31309"/>
    <w:rsid w:val="00C410FA"/>
    <w:rsid w:val="00C52D83"/>
    <w:rsid w:val="00C603B9"/>
    <w:rsid w:val="00C75911"/>
    <w:rsid w:val="00C76660"/>
    <w:rsid w:val="00C77CC2"/>
    <w:rsid w:val="00C836CD"/>
    <w:rsid w:val="00C867CF"/>
    <w:rsid w:val="00C960E5"/>
    <w:rsid w:val="00CA0AB8"/>
    <w:rsid w:val="00CA6E49"/>
    <w:rsid w:val="00CB2974"/>
    <w:rsid w:val="00CB37D6"/>
    <w:rsid w:val="00CC1C1C"/>
    <w:rsid w:val="00CC59EF"/>
    <w:rsid w:val="00CC682B"/>
    <w:rsid w:val="00CD5554"/>
    <w:rsid w:val="00CD6920"/>
    <w:rsid w:val="00CD7348"/>
    <w:rsid w:val="00CD7F59"/>
    <w:rsid w:val="00CE14DC"/>
    <w:rsid w:val="00CE4514"/>
    <w:rsid w:val="00CE4981"/>
    <w:rsid w:val="00CE7FAD"/>
    <w:rsid w:val="00CF4057"/>
    <w:rsid w:val="00D026B1"/>
    <w:rsid w:val="00D0299C"/>
    <w:rsid w:val="00D04AED"/>
    <w:rsid w:val="00D052C9"/>
    <w:rsid w:val="00D14F13"/>
    <w:rsid w:val="00D22DDB"/>
    <w:rsid w:val="00D27BA5"/>
    <w:rsid w:val="00D30B29"/>
    <w:rsid w:val="00D30DDD"/>
    <w:rsid w:val="00D320B8"/>
    <w:rsid w:val="00D648DB"/>
    <w:rsid w:val="00D660CF"/>
    <w:rsid w:val="00D70215"/>
    <w:rsid w:val="00D74944"/>
    <w:rsid w:val="00D74D58"/>
    <w:rsid w:val="00D9188B"/>
    <w:rsid w:val="00D94A1A"/>
    <w:rsid w:val="00D964D2"/>
    <w:rsid w:val="00DA09DA"/>
    <w:rsid w:val="00DB124E"/>
    <w:rsid w:val="00DB36B5"/>
    <w:rsid w:val="00DB6E09"/>
    <w:rsid w:val="00DB72C1"/>
    <w:rsid w:val="00DC448A"/>
    <w:rsid w:val="00DD2893"/>
    <w:rsid w:val="00DD372D"/>
    <w:rsid w:val="00DD4D99"/>
    <w:rsid w:val="00DD7C3B"/>
    <w:rsid w:val="00DE76E1"/>
    <w:rsid w:val="00DF3078"/>
    <w:rsid w:val="00E05FF4"/>
    <w:rsid w:val="00E1482A"/>
    <w:rsid w:val="00E201EF"/>
    <w:rsid w:val="00E37C75"/>
    <w:rsid w:val="00E41E0D"/>
    <w:rsid w:val="00E4692F"/>
    <w:rsid w:val="00E53D46"/>
    <w:rsid w:val="00E550AB"/>
    <w:rsid w:val="00E570D5"/>
    <w:rsid w:val="00E60226"/>
    <w:rsid w:val="00E66174"/>
    <w:rsid w:val="00E719DA"/>
    <w:rsid w:val="00E71D1D"/>
    <w:rsid w:val="00E84436"/>
    <w:rsid w:val="00E856F1"/>
    <w:rsid w:val="00E9171B"/>
    <w:rsid w:val="00E92755"/>
    <w:rsid w:val="00E92B08"/>
    <w:rsid w:val="00E9380D"/>
    <w:rsid w:val="00E9755A"/>
    <w:rsid w:val="00EA00E5"/>
    <w:rsid w:val="00EA2EE8"/>
    <w:rsid w:val="00EA34E2"/>
    <w:rsid w:val="00EA7A49"/>
    <w:rsid w:val="00EB2071"/>
    <w:rsid w:val="00EC0995"/>
    <w:rsid w:val="00EC1AA6"/>
    <w:rsid w:val="00EC4CCB"/>
    <w:rsid w:val="00EC506D"/>
    <w:rsid w:val="00EC77A9"/>
    <w:rsid w:val="00EE2F84"/>
    <w:rsid w:val="00EE4021"/>
    <w:rsid w:val="00EF563A"/>
    <w:rsid w:val="00EF73FF"/>
    <w:rsid w:val="00F01071"/>
    <w:rsid w:val="00F043CA"/>
    <w:rsid w:val="00F0499C"/>
    <w:rsid w:val="00F1462D"/>
    <w:rsid w:val="00F20995"/>
    <w:rsid w:val="00F2460F"/>
    <w:rsid w:val="00F3229F"/>
    <w:rsid w:val="00F621D7"/>
    <w:rsid w:val="00F65F35"/>
    <w:rsid w:val="00F66A1E"/>
    <w:rsid w:val="00F67008"/>
    <w:rsid w:val="00F75B68"/>
    <w:rsid w:val="00F75D94"/>
    <w:rsid w:val="00F801D9"/>
    <w:rsid w:val="00F832FA"/>
    <w:rsid w:val="00F840EF"/>
    <w:rsid w:val="00F93782"/>
    <w:rsid w:val="00F96EC9"/>
    <w:rsid w:val="00FA0902"/>
    <w:rsid w:val="00FE33F4"/>
    <w:rsid w:val="00FE5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1E2EB73-8477-4F28-8F70-E014A9833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Helvetica" w:eastAsia="Calibri" w:hAnsi="Helvetica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60CF"/>
    <w:rPr>
      <w:szCs w:val="22"/>
      <w:lang w:val="da-DK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151F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151F"/>
  </w:style>
  <w:style w:type="paragraph" w:styleId="Footer">
    <w:name w:val="footer"/>
    <w:basedOn w:val="Normal"/>
    <w:link w:val="FooterChar"/>
    <w:uiPriority w:val="99"/>
    <w:unhideWhenUsed/>
    <w:rsid w:val="0079151F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151F"/>
  </w:style>
  <w:style w:type="paragraph" w:styleId="ListParagraph">
    <w:name w:val="List Paragraph"/>
    <w:basedOn w:val="Normal"/>
    <w:uiPriority w:val="34"/>
    <w:qFormat/>
    <w:rsid w:val="001D715F"/>
    <w:pPr>
      <w:ind w:left="720"/>
      <w:contextualSpacing/>
    </w:pPr>
  </w:style>
  <w:style w:type="character" w:styleId="Hyperlink">
    <w:name w:val="Hyperlink"/>
    <w:uiPriority w:val="99"/>
    <w:unhideWhenUsed/>
    <w:rsid w:val="003A6DA5"/>
    <w:rPr>
      <w:color w:val="0000FF"/>
      <w:u w:val="single"/>
    </w:rPr>
  </w:style>
  <w:style w:type="character" w:styleId="CommentReference">
    <w:name w:val="annotation reference"/>
    <w:uiPriority w:val="99"/>
    <w:semiHidden/>
    <w:unhideWhenUsed/>
    <w:rsid w:val="00D026B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026B1"/>
    <w:rPr>
      <w:szCs w:val="20"/>
      <w:lang w:eastAsia="x-none"/>
    </w:rPr>
  </w:style>
  <w:style w:type="character" w:customStyle="1" w:styleId="CommentTextChar">
    <w:name w:val="Comment Text Char"/>
    <w:link w:val="CommentText"/>
    <w:uiPriority w:val="99"/>
    <w:semiHidden/>
    <w:rsid w:val="00D026B1"/>
    <w:rPr>
      <w:lang w:val="da-DK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026B1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D026B1"/>
    <w:rPr>
      <w:b/>
      <w:bCs/>
      <w:lang w:val="da-DK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26B1"/>
    <w:rPr>
      <w:rFonts w:ascii="Tahoma" w:hAnsi="Tahoma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D026B1"/>
    <w:rPr>
      <w:rFonts w:ascii="Tahoma" w:hAnsi="Tahoma" w:cs="Tahoma"/>
      <w:sz w:val="16"/>
      <w:szCs w:val="16"/>
      <w:lang w:val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COMMUNICATION\LOGOS%20&amp;%20SIGNATURES\3%20Let's%20go%20green%202013-2015\DOC\2013-2015%20GVW%20Campaign%202013-15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239D00E7-E88F-4011-9732-48E087DD30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2013-2015 GVW Campaign 2013-15</Template>
  <TotalTime>0</TotalTime>
  <Pages>2</Pages>
  <Words>416</Words>
  <Characters>2375</Characters>
  <Application>Microsoft Office Word</Application>
  <DocSecurity>0</DocSecurity>
  <Lines>19</Lines>
  <Paragraphs>5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HP</Company>
  <LinksUpToDate>false</LinksUpToDate>
  <CharactersWithSpaces>2786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Merve Pillonel</dc:creator>
  <cp:keywords/>
  <cp:lastModifiedBy>Maja Winkler</cp:lastModifiedBy>
  <cp:revision>2</cp:revision>
  <cp:lastPrinted>2013-08-07T09:09:00Z</cp:lastPrinted>
  <dcterms:created xsi:type="dcterms:W3CDTF">2017-10-11T06:39:00Z</dcterms:created>
  <dcterms:modified xsi:type="dcterms:W3CDTF">2017-10-11T06:39:00Z</dcterms:modified>
</cp:coreProperties>
</file>